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CAAF5" w14:textId="3E9D5647" w:rsidR="00A1050B" w:rsidRDefault="00A1050B" w:rsidP="00A91D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717E8238" wp14:editId="512C7736">
            <wp:simplePos x="0" y="0"/>
            <wp:positionH relativeFrom="page">
              <wp:posOffset>-792480</wp:posOffset>
            </wp:positionH>
            <wp:positionV relativeFrom="paragraph">
              <wp:posOffset>-453803</wp:posOffset>
            </wp:positionV>
            <wp:extent cx="9801225" cy="6426921"/>
            <wp:effectExtent l="0" t="0" r="0" b="0"/>
            <wp:wrapNone/>
            <wp:docPr id="1760652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" b="1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4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BE687" w14:textId="25EDD6E8" w:rsidR="00A1050B" w:rsidRDefault="00A1050B" w:rsidP="00A91D75">
      <w:pPr>
        <w:rPr>
          <w:noProof/>
        </w:rPr>
      </w:pPr>
    </w:p>
    <w:tbl>
      <w:tblPr>
        <w:tblpPr w:leftFromText="180" w:rightFromText="180" w:vertAnchor="text" w:horzAnchor="page" w:tblpX="697" w:tblpY="58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0"/>
      </w:tblGrid>
      <w:tr w:rsidR="00A1050B" w:rsidRPr="005D57B1" w14:paraId="6EB951BF" w14:textId="77777777" w:rsidTr="00A1050B">
        <w:trPr>
          <w:trHeight w:val="215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0F067" w14:textId="53CC51E0" w:rsidR="00A1050B" w:rsidRDefault="004F584F" w:rsidP="00A1050B">
            <w:pPr>
              <w:pStyle w:val="Title"/>
              <w:framePr w:hSpace="0" w:wrap="auto" w:vAnchor="margin" w:xAlign="left" w:yAlign="inline"/>
            </w:pPr>
            <w:r>
              <w:t>TRADE</w:t>
            </w:r>
          </w:p>
          <w:p w14:paraId="1673ACCF" w14:textId="77777777" w:rsidR="00A1050B" w:rsidRPr="005D57B1" w:rsidRDefault="00A1050B" w:rsidP="00A1050B">
            <w:pPr>
              <w:pStyle w:val="Title"/>
              <w:framePr w:hSpace="0" w:wrap="auto" w:vAnchor="margin" w:xAlign="left" w:yAlign="inline"/>
            </w:pPr>
            <w:r>
              <w:t>OPPORTUNITIES</w:t>
            </w:r>
          </w:p>
        </w:tc>
      </w:tr>
    </w:tbl>
    <w:p w14:paraId="75E643F6" w14:textId="3E499707" w:rsidR="001E59F3" w:rsidRPr="005D57B1" w:rsidRDefault="00E3437E" w:rsidP="00A91D75">
      <w:r>
        <w:rPr>
          <w:noProof/>
        </w:rPr>
        <w:drawing>
          <wp:anchor distT="0" distB="0" distL="114300" distR="114300" simplePos="0" relativeHeight="251658238" behindDoc="1" locked="0" layoutInCell="1" allowOverlap="1" wp14:anchorId="2C6BD594" wp14:editId="1ECCBDCD">
            <wp:simplePos x="0" y="0"/>
            <wp:positionH relativeFrom="page">
              <wp:posOffset>-4223</wp:posOffset>
            </wp:positionH>
            <wp:positionV relativeFrom="paragraph">
              <wp:posOffset>5476875</wp:posOffset>
            </wp:positionV>
            <wp:extent cx="7539990" cy="4241165"/>
            <wp:effectExtent l="0" t="0" r="3810" b="6985"/>
            <wp:wrapNone/>
            <wp:docPr id="34431223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12231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50B" w:rsidRPr="005D57B1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23D531F" wp14:editId="2833C7D4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4686935" cy="1705610"/>
                <wp:effectExtent l="0" t="0" r="0" b="8890"/>
                <wp:wrapNone/>
                <wp:docPr id="4" name="Rectangle: Single Corner Snipped 4" descr="colou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6935" cy="1705610"/>
                        </a:xfrm>
                        <a:prstGeom prst="snip1Rect">
                          <a:avLst>
                            <a:gd name="adj" fmla="val 47819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9735B" id="Rectangle: Single Corner Snipped 4" o:spid="_x0000_s1026" alt="coloured rectangle" style="position:absolute;margin-left:0;margin-top:0;width:369.05pt;height:134.3pt;flip:y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margin;mso-width-percent:0;mso-height-percent:0;mso-width-relative:margin;mso-height-relative:margin;v-text-anchor:middle" coordsize="4686935,1705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" path="m,l3871329,r815606,815606l4686935,1705610,,1705610,,xe" fillcolor="#603 [3215]" stroked="f">
                <v:path arrowok="t" o:connecttype="custom" o:connectlocs="0,0;3871329,0;4686935,815606;4686935,1705610;0,1705610;0,0" o:connectangles="0,0,0,0,0,0"/>
                <w10:wrap anchorx="page" anchory="margin"/>
              </v:shape>
            </w:pict>
          </mc:Fallback>
        </mc:AlternateContent>
      </w:r>
    </w:p>
    <w:p w14:paraId="01ECBD84" w14:textId="6B4FB0F9" w:rsidR="00184B35" w:rsidRPr="005D57B1" w:rsidRDefault="006E223C" w:rsidP="00E523C3">
      <w:pPr>
        <w:pStyle w:val="Heading1"/>
      </w:pPr>
      <w:bookmarkStart w:id="0" w:name="_Hlk501114800"/>
      <w:r w:rsidRPr="00B53D35">
        <w:lastRenderedPageBreak/>
        <w:t>BSSH</w:t>
      </w:r>
      <w:r>
        <w:t xml:space="preserve"> &amp; BAHT Combined</w:t>
      </w:r>
      <w:r w:rsidRPr="00B53D35">
        <w:t xml:space="preserve"> Autumn Scientific Meeting</w:t>
      </w:r>
    </w:p>
    <w:bookmarkEnd w:id="0"/>
    <w:p w14:paraId="722F3463" w14:textId="77777777" w:rsidR="00E523C3" w:rsidRDefault="00E523C3" w:rsidP="00E523C3"/>
    <w:p w14:paraId="47C9FFE4" w14:textId="77777777" w:rsidR="00485068" w:rsidRDefault="006E223C" w:rsidP="00E523C3">
      <w:r>
        <w:t xml:space="preserve">The British Society for Surgery of the Hand (BSSH) and The British Association of Hand Therapists (BAHT) are excited to invite you to their combined Scientific meeting </w:t>
      </w:r>
      <w:r w:rsidR="00E3437E">
        <w:t xml:space="preserve">in Birmingham this November </w:t>
      </w:r>
      <w:r>
        <w:t>with Guest Society, The Hong Kong Society for Surgery of the Hand.</w:t>
      </w:r>
    </w:p>
    <w:p w14:paraId="359AFDB3" w14:textId="77777777" w:rsidR="00485068" w:rsidRDefault="00485068" w:rsidP="00E523C3"/>
    <w:p w14:paraId="67641EDC" w14:textId="1E04AA2E" w:rsidR="00485068" w:rsidRDefault="00485068" w:rsidP="00E523C3">
      <w:r w:rsidRPr="00485068">
        <w:t xml:space="preserve">Birmingham, </w:t>
      </w:r>
      <w:r>
        <w:t xml:space="preserve">the </w:t>
      </w:r>
      <w:r w:rsidRPr="00485068">
        <w:t>second largest city of the United Kingdom</w:t>
      </w:r>
      <w:r>
        <w:t xml:space="preserve">, </w:t>
      </w:r>
      <w:r w:rsidRPr="00485068">
        <w:t>lies near the geographic centre of England</w:t>
      </w:r>
      <w:r>
        <w:t xml:space="preserve">. Situated </w:t>
      </w:r>
      <w:r w:rsidRPr="00485068">
        <w:t>at the crossing points of the national railway and motorway systems</w:t>
      </w:r>
      <w:r>
        <w:t>, along with Birmingham International Airport on its doorstep, it is easily accessible for UK and international delegates.</w:t>
      </w:r>
    </w:p>
    <w:p w14:paraId="5932AAA6" w14:textId="77777777" w:rsidR="00485068" w:rsidRDefault="00485068" w:rsidP="00E523C3"/>
    <w:p w14:paraId="17F9A617" w14:textId="27E37DBE" w:rsidR="00E523C3" w:rsidRPr="00E3437E" w:rsidRDefault="006E223C" w:rsidP="00E523C3">
      <w:pPr>
        <w:pStyle w:val="Heading2"/>
        <w:rPr>
          <w:color w:val="660033" w:themeColor="text2"/>
        </w:rPr>
      </w:pPr>
      <w:bookmarkStart w:id="1" w:name="_Toc16649913"/>
      <w:r w:rsidRPr="00E3437E">
        <w:rPr>
          <w:color w:val="660033" w:themeColor="text2"/>
        </w:rPr>
        <w:t>D</w:t>
      </w:r>
      <w:bookmarkEnd w:id="1"/>
      <w:r w:rsidRPr="00E3437E">
        <w:rPr>
          <w:color w:val="660033" w:themeColor="text2"/>
        </w:rPr>
        <w:t>ate</w:t>
      </w:r>
    </w:p>
    <w:p w14:paraId="7B247FC6" w14:textId="1C855CF9" w:rsidR="00E523C3" w:rsidRDefault="006E223C" w:rsidP="00E523C3">
      <w:r w:rsidRPr="00B53D35">
        <w:t xml:space="preserve">Thursday </w:t>
      </w:r>
      <w:r>
        <w:t>27th</w:t>
      </w:r>
      <w:r w:rsidRPr="00B53D35">
        <w:t xml:space="preserve"> to Friday </w:t>
      </w:r>
      <w:r>
        <w:t>28th</w:t>
      </w:r>
      <w:r w:rsidRPr="00B53D35">
        <w:t xml:space="preserve"> November 202</w:t>
      </w:r>
      <w:r>
        <w:t>5</w:t>
      </w:r>
    </w:p>
    <w:p w14:paraId="53B6AAEA" w14:textId="73785D7C" w:rsidR="006E223C" w:rsidRPr="00E3437E" w:rsidRDefault="006E223C" w:rsidP="006E223C">
      <w:pPr>
        <w:pStyle w:val="Heading2"/>
        <w:rPr>
          <w:color w:val="660033" w:themeColor="text2"/>
        </w:rPr>
      </w:pPr>
      <w:r w:rsidRPr="00E3437E">
        <w:rPr>
          <w:color w:val="660033" w:themeColor="text2"/>
        </w:rPr>
        <w:t>Venue</w:t>
      </w:r>
    </w:p>
    <w:p w14:paraId="75865FD4" w14:textId="77777777" w:rsidR="006E223C" w:rsidRDefault="006E223C" w:rsidP="006E223C">
      <w:r w:rsidRPr="00B53D35">
        <w:t>Eastside Rooms</w:t>
      </w:r>
      <w:r w:rsidRPr="00B53D35">
        <w:br/>
        <w:t>Woodcock St</w:t>
      </w:r>
      <w:r w:rsidRPr="00B53D35">
        <w:br/>
        <w:t>Birmingham</w:t>
      </w:r>
      <w:r w:rsidRPr="00B53D35">
        <w:br/>
        <w:t>B7 4BL</w:t>
      </w:r>
    </w:p>
    <w:p w14:paraId="2A00E87F" w14:textId="6AA98876" w:rsidR="006E223C" w:rsidRPr="00B53D35" w:rsidRDefault="00E3437E" w:rsidP="006E223C">
      <w:r>
        <w:rPr>
          <w:noProof/>
          <w:lang w:bidi="en-GB"/>
        </w:rPr>
        <w:drawing>
          <wp:anchor distT="0" distB="0" distL="114300" distR="114300" simplePos="0" relativeHeight="251664384" behindDoc="1" locked="0" layoutInCell="1" allowOverlap="1" wp14:anchorId="70CB45E2" wp14:editId="42DBDB6C">
            <wp:simplePos x="0" y="0"/>
            <wp:positionH relativeFrom="page">
              <wp:align>right</wp:align>
            </wp:positionH>
            <wp:positionV relativeFrom="paragraph">
              <wp:posOffset>352425</wp:posOffset>
            </wp:positionV>
            <wp:extent cx="10363985" cy="5668288"/>
            <wp:effectExtent l="0" t="0" r="0" b="8890"/>
            <wp:wrapNone/>
            <wp:docPr id="75827830" name="Picture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7830" name="Picture 1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985" cy="566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9C40C" w14:textId="00134711" w:rsidR="006E223C" w:rsidRPr="005D57B1" w:rsidRDefault="006E223C" w:rsidP="00E523C3"/>
    <w:p w14:paraId="4246D86C" w14:textId="56BB2707" w:rsidR="00E523C3" w:rsidRPr="005D57B1" w:rsidRDefault="00E523C3" w:rsidP="00E523C3">
      <w:pPr>
        <w:pStyle w:val="Signature"/>
      </w:pPr>
    </w:p>
    <w:p w14:paraId="2D15238B" w14:textId="1F5F0FC5" w:rsidR="006E223C" w:rsidRDefault="00E3437E" w:rsidP="00E3437E">
      <w:pPr>
        <w:tabs>
          <w:tab w:val="left" w:pos="8362"/>
        </w:tabs>
        <w:spacing w:after="180" w:line="336" w:lineRule="auto"/>
        <w:contextualSpacing w:val="0"/>
        <w:rPr>
          <w:noProof/>
          <w:lang w:bidi="en-GB"/>
        </w:rPr>
      </w:pPr>
      <w:r>
        <w:rPr>
          <w:noProof/>
          <w:lang w:bidi="en-GB"/>
        </w:rPr>
        <w:tab/>
      </w:r>
    </w:p>
    <w:p w14:paraId="32E98D10" w14:textId="2F1D1E9C" w:rsidR="00D476F7" w:rsidRPr="005D57B1" w:rsidRDefault="00D476F7">
      <w:pPr>
        <w:spacing w:after="180" w:line="336" w:lineRule="auto"/>
        <w:contextualSpacing w:val="0"/>
        <w:rPr>
          <w:b/>
          <w:kern w:val="20"/>
        </w:rPr>
      </w:pPr>
      <w:r w:rsidRPr="005D57B1">
        <w:rPr>
          <w:lang w:bidi="en-GB"/>
        </w:rPr>
        <w:br w:type="page"/>
      </w:r>
    </w:p>
    <w:p w14:paraId="36AB10E8" w14:textId="2B16FDE9" w:rsidR="00252D42" w:rsidRDefault="000F6408" w:rsidP="00D476F7">
      <w:pPr>
        <w:pStyle w:val="Heading1"/>
        <w:rPr>
          <w:lang w:bidi="en-GB"/>
        </w:rPr>
      </w:pPr>
      <w:r>
        <w:rPr>
          <w:lang w:bidi="en-GB"/>
        </w:rPr>
        <w:lastRenderedPageBreak/>
        <w:t>Exhibition floorplan</w:t>
      </w:r>
    </w:p>
    <w:p w14:paraId="7D5E891C" w14:textId="097BE2F1" w:rsidR="005B5413" w:rsidRDefault="005B5413" w:rsidP="005B5413">
      <w:pPr>
        <w:rPr>
          <w:lang w:bidi="en-GB"/>
        </w:rPr>
      </w:pPr>
      <w:r>
        <w:rPr>
          <w:noProof/>
          <w:lang w:bidi="en-GB"/>
        </w:rPr>
        <w:drawing>
          <wp:anchor distT="0" distB="0" distL="114300" distR="114300" simplePos="0" relativeHeight="251666432" behindDoc="1" locked="0" layoutInCell="1" allowOverlap="1" wp14:anchorId="0ADFEF2A" wp14:editId="798CB184">
            <wp:simplePos x="0" y="0"/>
            <wp:positionH relativeFrom="margin">
              <wp:align>center</wp:align>
            </wp:positionH>
            <wp:positionV relativeFrom="paragraph">
              <wp:posOffset>339510</wp:posOffset>
            </wp:positionV>
            <wp:extent cx="7086600" cy="8501898"/>
            <wp:effectExtent l="0" t="0" r="0" b="0"/>
            <wp:wrapNone/>
            <wp:docPr id="1777048003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48003" name="Picture 7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t="1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50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84EDA" w14:textId="72783AFD" w:rsidR="005B5413" w:rsidRDefault="005B5413" w:rsidP="005B5413">
      <w:pPr>
        <w:rPr>
          <w:noProof/>
          <w:lang w:bidi="en-GB"/>
        </w:rPr>
      </w:pPr>
    </w:p>
    <w:p w14:paraId="6E83F6DD" w14:textId="5B7C83E5" w:rsidR="005B5413" w:rsidRPr="005B5413" w:rsidRDefault="005B5413" w:rsidP="005B5413">
      <w:pPr>
        <w:rPr>
          <w:lang w:bidi="en-GB"/>
        </w:rPr>
      </w:pPr>
    </w:p>
    <w:p w14:paraId="44D572E2" w14:textId="2DCD43B4" w:rsidR="00D476F7" w:rsidRPr="005D57B1" w:rsidRDefault="00485068" w:rsidP="00D476F7">
      <w:pPr>
        <w:pStyle w:val="Heading1"/>
      </w:pPr>
      <w:r>
        <w:rPr>
          <w:lang w:bidi="en-GB"/>
        </w:rPr>
        <w:lastRenderedPageBreak/>
        <w:t>Trade Opportunities</w:t>
      </w:r>
    </w:p>
    <w:p w14:paraId="1438B4AA" w14:textId="65A9A121" w:rsidR="00D476F7" w:rsidRPr="005D57B1" w:rsidRDefault="00485068" w:rsidP="00485068">
      <w:pPr>
        <w:pStyle w:val="Emphasis2"/>
      </w:pPr>
      <w:r>
        <w:t xml:space="preserve">This is a two-day meeting taking place from Thursday 27th to Friday 28th November 2025, where the catering and exhibition will be located in one area. </w:t>
      </w:r>
      <w:r w:rsidR="005B5413">
        <w:t>19</w:t>
      </w:r>
      <w:r>
        <w:t xml:space="preserve"> stands are available which will be sold on a first come, first served basis.</w:t>
      </w:r>
      <w:r w:rsidR="00741917">
        <w:br/>
      </w:r>
    </w:p>
    <w:p w14:paraId="7CE29301" w14:textId="6440C90E" w:rsidR="00485068" w:rsidRDefault="00485068" w:rsidP="00485068">
      <w:bookmarkStart w:id="2" w:name="_Toc16649918"/>
      <w:r>
        <w:t>We are happy to work with you to create bespoke packages to meet your individual requirements</w:t>
      </w:r>
      <w:r w:rsidR="00F37724">
        <w:t>, such as:</w:t>
      </w:r>
    </w:p>
    <w:p w14:paraId="4099D431" w14:textId="77777777" w:rsidR="00F37724" w:rsidRDefault="00485068" w:rsidP="00485068">
      <w:pPr>
        <w:pStyle w:val="ListParagraph"/>
        <w:numPr>
          <w:ilvl w:val="0"/>
          <w:numId w:val="33"/>
        </w:numPr>
      </w:pPr>
      <w:r>
        <w:t>Educational Partnerships</w:t>
      </w:r>
    </w:p>
    <w:p w14:paraId="61566D46" w14:textId="77777777" w:rsidR="00F37724" w:rsidRDefault="00485068" w:rsidP="00485068">
      <w:pPr>
        <w:pStyle w:val="ListParagraph"/>
        <w:numPr>
          <w:ilvl w:val="0"/>
          <w:numId w:val="33"/>
        </w:numPr>
      </w:pPr>
      <w:r>
        <w:t xml:space="preserve">Workshops </w:t>
      </w:r>
    </w:p>
    <w:p w14:paraId="5E2EA766" w14:textId="4929BD77" w:rsidR="00485068" w:rsidRDefault="00485068" w:rsidP="00485068">
      <w:pPr>
        <w:pStyle w:val="ListParagraph"/>
        <w:numPr>
          <w:ilvl w:val="0"/>
          <w:numId w:val="33"/>
        </w:numPr>
      </w:pPr>
      <w:r>
        <w:t xml:space="preserve">Sponsoring a session </w:t>
      </w:r>
    </w:p>
    <w:p w14:paraId="1DC182FB" w14:textId="1D258E46" w:rsidR="00485068" w:rsidRDefault="00485068" w:rsidP="00485068"/>
    <w:p w14:paraId="23CA86B1" w14:textId="0B7B476C" w:rsidR="00485068" w:rsidRDefault="00485068" w:rsidP="00485068">
      <w:r>
        <w:t>Or choose from our packages</w:t>
      </w:r>
      <w:r w:rsidR="00F067B7">
        <w:t xml:space="preserve"> and options</w:t>
      </w:r>
      <w:r>
        <w:t>:</w:t>
      </w:r>
    </w:p>
    <w:p w14:paraId="2B9DEDEC" w14:textId="15B1DD39" w:rsidR="00485068" w:rsidRDefault="00485068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651"/>
      </w:tblGrid>
      <w:tr w:rsidR="00F067B7" w:rsidRPr="00F067B7" w14:paraId="58DD28F2" w14:textId="4850B496" w:rsidTr="00F067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7843B755" w14:textId="5619CD1A" w:rsidR="00F067B7" w:rsidRPr="00F067B7" w:rsidRDefault="00F067B7" w:rsidP="00F067B7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 w:rsidRPr="00F067B7">
              <w:rPr>
                <w:color w:val="FFFFFF" w:themeColor="background1"/>
              </w:rPr>
              <w:t>EXHIBITION STAND PACKAGE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5B2CCCEF" w14:textId="5B012982" w:rsidR="00F067B7" w:rsidRPr="00F067B7" w:rsidRDefault="00F067B7" w:rsidP="00F067B7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£3,500 + VAT</w:t>
            </w:r>
          </w:p>
        </w:tc>
      </w:tr>
      <w:tr w:rsidR="00F067B7" w14:paraId="2B0B6852" w14:textId="60BEE2FC" w:rsidTr="00F067B7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383447D2" w14:textId="75A4839C" w:rsidR="004F584F" w:rsidRDefault="004F584F" w:rsidP="004F584F">
            <w:pPr>
              <w:pStyle w:val="ListParagraph"/>
              <w:spacing w:after="160" w:line="259" w:lineRule="auto"/>
            </w:pPr>
          </w:p>
          <w:p w14:paraId="1DDA7E18" w14:textId="311C8DFC" w:rsidR="00F067B7" w:rsidRDefault="00F067B7" w:rsidP="00F067B7">
            <w:pPr>
              <w:pStyle w:val="ListParagraph"/>
              <w:numPr>
                <w:ilvl w:val="0"/>
                <w:numId w:val="27"/>
              </w:numPr>
              <w:spacing w:after="160" w:line="259" w:lineRule="auto"/>
            </w:pPr>
            <w:r w:rsidRPr="00B53D35">
              <w:t xml:space="preserve">One tabletop </w:t>
            </w:r>
            <w:r>
              <w:t xml:space="preserve">exhibition </w:t>
            </w:r>
            <w:r w:rsidRPr="00B53D35">
              <w:t>stand</w:t>
            </w:r>
          </w:p>
          <w:p w14:paraId="171124DC" w14:textId="2DA2DA04" w:rsidR="00F067B7" w:rsidRDefault="00F067B7" w:rsidP="00F067B7">
            <w:pPr>
              <w:pStyle w:val="ListParagraph"/>
              <w:numPr>
                <w:ilvl w:val="0"/>
                <w:numId w:val="27"/>
              </w:numPr>
              <w:spacing w:after="160" w:line="259" w:lineRule="auto"/>
            </w:pPr>
            <w:r w:rsidRPr="00B53D35">
              <w:t xml:space="preserve">1 </w:t>
            </w:r>
            <w:r>
              <w:t>S</w:t>
            </w:r>
            <w:r w:rsidRPr="00B53D35">
              <w:t xml:space="preserve">ociety </w:t>
            </w:r>
            <w:r>
              <w:t>D</w:t>
            </w:r>
            <w:r w:rsidRPr="00B53D35">
              <w:t xml:space="preserve">inner ticket </w:t>
            </w:r>
            <w:r>
              <w:t xml:space="preserve">(additional available at </w:t>
            </w:r>
            <w:r w:rsidRPr="00B53D35">
              <w:t>fee</w:t>
            </w:r>
            <w:r>
              <w:t>)</w:t>
            </w:r>
            <w:r w:rsidRPr="00B53D35">
              <w:t xml:space="preserve"> </w:t>
            </w:r>
          </w:p>
          <w:p w14:paraId="1EF181C9" w14:textId="76AA4E8D" w:rsidR="00F067B7" w:rsidRDefault="00F067B7" w:rsidP="00F067B7">
            <w:pPr>
              <w:pStyle w:val="ListParagraph"/>
              <w:numPr>
                <w:ilvl w:val="0"/>
                <w:numId w:val="27"/>
              </w:numPr>
              <w:spacing w:after="160" w:line="259" w:lineRule="auto"/>
            </w:pPr>
            <w:r>
              <w:t>L</w:t>
            </w:r>
            <w:r w:rsidRPr="00B53D35">
              <w:t xml:space="preserve">ogo and </w:t>
            </w:r>
            <w:r>
              <w:t xml:space="preserve">company </w:t>
            </w:r>
            <w:r w:rsidRPr="00B53D35">
              <w:t xml:space="preserve">bio in </w:t>
            </w:r>
            <w:r w:rsidR="004F584F">
              <w:t xml:space="preserve">printed </w:t>
            </w:r>
            <w:r w:rsidRPr="00B53D35">
              <w:t>programme</w:t>
            </w:r>
            <w:r w:rsidR="004F584F">
              <w:t xml:space="preserve"> and eve</w:t>
            </w:r>
            <w:r w:rsidR="008744A7">
              <w:t>n</w:t>
            </w:r>
            <w:r w:rsidR="004F584F">
              <w:t>t app</w:t>
            </w:r>
          </w:p>
          <w:p w14:paraId="320CAFCC" w14:textId="11FBDAAC" w:rsidR="00F067B7" w:rsidRDefault="00F067B7" w:rsidP="00F067B7">
            <w:pPr>
              <w:pStyle w:val="ListParagraph"/>
              <w:numPr>
                <w:ilvl w:val="0"/>
                <w:numId w:val="27"/>
              </w:numPr>
              <w:spacing w:after="160" w:line="259" w:lineRule="auto"/>
            </w:pPr>
            <w:r w:rsidRPr="00B53D35">
              <w:t>Logo on website</w:t>
            </w:r>
          </w:p>
          <w:p w14:paraId="2BC0EC4B" w14:textId="77777777" w:rsidR="00F067B7" w:rsidRDefault="00F067B7" w:rsidP="00F067B7">
            <w:pPr>
              <w:pStyle w:val="ListParagraph"/>
              <w:numPr>
                <w:ilvl w:val="0"/>
                <w:numId w:val="27"/>
              </w:numPr>
              <w:spacing w:after="160" w:line="259" w:lineRule="auto"/>
            </w:pPr>
            <w:r w:rsidRPr="00B53D35">
              <w:t>Logo on holding slide</w:t>
            </w:r>
          </w:p>
          <w:p w14:paraId="40866FE5" w14:textId="38906542" w:rsidR="00F067B7" w:rsidRDefault="00D63C5E" w:rsidP="00F067B7">
            <w:pPr>
              <w:pStyle w:val="ListParagraph"/>
              <w:numPr>
                <w:ilvl w:val="0"/>
                <w:numId w:val="27"/>
              </w:numPr>
              <w:spacing w:after="160" w:line="259" w:lineRule="auto"/>
            </w:pPr>
            <w:r>
              <w:t>Catering</w:t>
            </w:r>
            <w:r w:rsidR="00F067B7" w:rsidRPr="00B53D35">
              <w:t xml:space="preserve"> for up to two</w:t>
            </w:r>
            <w:r w:rsidR="00F067B7">
              <w:t xml:space="preserve"> </w:t>
            </w:r>
            <w:r w:rsidR="00F067B7" w:rsidRPr="00B53D35">
              <w:t>representatives</w:t>
            </w:r>
            <w:r>
              <w:t>, including lunch and refreshments during breaks</w:t>
            </w:r>
          </w:p>
          <w:p w14:paraId="2ECAFC95" w14:textId="6F79F149" w:rsidR="00D63C5E" w:rsidRDefault="00D63C5E" w:rsidP="00F067B7">
            <w:pPr>
              <w:pStyle w:val="ListParagraph"/>
              <w:numPr>
                <w:ilvl w:val="0"/>
                <w:numId w:val="27"/>
              </w:numPr>
              <w:spacing w:after="160" w:line="259" w:lineRule="auto"/>
            </w:pPr>
            <w:r>
              <w:t>Electrical sockets</w:t>
            </w:r>
          </w:p>
          <w:p w14:paraId="1616C88C" w14:textId="26A79F97" w:rsidR="004F584F" w:rsidRDefault="004F584F" w:rsidP="004F584F">
            <w:pPr>
              <w:pStyle w:val="ListParagraph"/>
              <w:spacing w:after="160" w:line="259" w:lineRule="auto"/>
            </w:pPr>
          </w:p>
        </w:tc>
      </w:tr>
    </w:tbl>
    <w:p w14:paraId="64BD445C" w14:textId="6AE08596" w:rsidR="00485068" w:rsidRDefault="00485068" w:rsidP="00485068"/>
    <w:p w14:paraId="708B2D78" w14:textId="4271B78A" w:rsidR="004F584F" w:rsidRDefault="00741917" w:rsidP="00485068">
      <w:r>
        <w:rPr>
          <w:noProof/>
        </w:rPr>
        <w:drawing>
          <wp:anchor distT="0" distB="0" distL="114300" distR="114300" simplePos="0" relativeHeight="251665408" behindDoc="1" locked="0" layoutInCell="1" allowOverlap="1" wp14:anchorId="2B4A0BCD" wp14:editId="3EF9DD8C">
            <wp:simplePos x="0" y="0"/>
            <wp:positionH relativeFrom="margin">
              <wp:posOffset>-2072629</wp:posOffset>
            </wp:positionH>
            <wp:positionV relativeFrom="paragraph">
              <wp:posOffset>279866</wp:posOffset>
            </wp:positionV>
            <wp:extent cx="9168508" cy="3504314"/>
            <wp:effectExtent l="0" t="0" r="0" b="1270"/>
            <wp:wrapNone/>
            <wp:docPr id="1776727984" name="Picture 6" descr="DXQE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XQE340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508" cy="35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8538D" w14:textId="2996EF7E" w:rsidR="004F584F" w:rsidRDefault="004F584F" w:rsidP="00485068"/>
    <w:p w14:paraId="003DC123" w14:textId="66A9A12E" w:rsidR="004F584F" w:rsidRDefault="004F584F" w:rsidP="00485068"/>
    <w:p w14:paraId="616A7D61" w14:textId="1CFF4B75" w:rsidR="004F584F" w:rsidRDefault="004F584F" w:rsidP="00485068"/>
    <w:p w14:paraId="6343854E" w14:textId="2CD17FB9" w:rsidR="004F584F" w:rsidRDefault="004F584F" w:rsidP="00485068"/>
    <w:p w14:paraId="3FBA9B66" w14:textId="292D31F1" w:rsidR="00741917" w:rsidRDefault="00741917" w:rsidP="00485068">
      <w:pPr>
        <w:rPr>
          <w:noProof/>
        </w:rPr>
      </w:pPr>
    </w:p>
    <w:p w14:paraId="1F6B53F5" w14:textId="651EB4FE" w:rsidR="004F584F" w:rsidRDefault="004F584F" w:rsidP="00485068"/>
    <w:p w14:paraId="2798FF01" w14:textId="77777777" w:rsidR="004F584F" w:rsidRDefault="004F584F" w:rsidP="00485068"/>
    <w:p w14:paraId="23D2D162" w14:textId="0E67FA39" w:rsidR="004F584F" w:rsidRDefault="00741917" w:rsidP="00741917">
      <w:pPr>
        <w:tabs>
          <w:tab w:val="left" w:pos="6117"/>
        </w:tabs>
      </w:pPr>
      <w:r>
        <w:tab/>
      </w:r>
    </w:p>
    <w:p w14:paraId="3A764AB2" w14:textId="77777777" w:rsidR="004F584F" w:rsidRDefault="004F584F" w:rsidP="00485068"/>
    <w:p w14:paraId="012CBB6F" w14:textId="342A6958" w:rsidR="004F584F" w:rsidRDefault="004F584F">
      <w:pPr>
        <w:spacing w:after="180" w:line="336" w:lineRule="auto"/>
        <w:contextualSpacing w:val="0"/>
      </w:pPr>
    </w:p>
    <w:p w14:paraId="44CC5308" w14:textId="5C72298E" w:rsidR="004F584F" w:rsidRPr="005D57B1" w:rsidRDefault="004F584F" w:rsidP="004F584F">
      <w:pPr>
        <w:pStyle w:val="Heading1"/>
      </w:pPr>
      <w:r>
        <w:rPr>
          <w:lang w:bidi="en-GB"/>
        </w:rPr>
        <w:lastRenderedPageBreak/>
        <w:t>Additional sponsorship opportunities</w:t>
      </w:r>
    </w:p>
    <w:p w14:paraId="443819D2" w14:textId="77777777" w:rsidR="004F584F" w:rsidRDefault="004F584F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651"/>
      </w:tblGrid>
      <w:tr w:rsidR="004F584F" w:rsidRPr="00F067B7" w14:paraId="51E95D79" w14:textId="77777777" w:rsidTr="004F5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7FBB424B" w14:textId="6719210B" w:rsidR="004F584F" w:rsidRPr="00F067B7" w:rsidRDefault="004F584F" w:rsidP="00B61824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</w:rPr>
              <w:t xml:space="preserve">OPTION 1 - </w:t>
            </w:r>
            <w:r w:rsidRPr="004F584F">
              <w:rPr>
                <w:color w:val="FFFFFF" w:themeColor="background1"/>
                <w:sz w:val="32"/>
                <w:szCs w:val="32"/>
              </w:rPr>
              <w:t xml:space="preserve">Drinks </w:t>
            </w:r>
            <w:r w:rsidR="00D63C5E">
              <w:rPr>
                <w:color w:val="FFFFFF" w:themeColor="background1"/>
                <w:sz w:val="32"/>
                <w:szCs w:val="32"/>
              </w:rPr>
              <w:t>r</w:t>
            </w:r>
            <w:r w:rsidRPr="004F584F">
              <w:rPr>
                <w:color w:val="FFFFFF" w:themeColor="background1"/>
                <w:sz w:val="32"/>
                <w:szCs w:val="32"/>
              </w:rPr>
              <w:t xml:space="preserve">eception </w:t>
            </w:r>
            <w:r w:rsidR="00D63C5E">
              <w:rPr>
                <w:color w:val="FFFFFF" w:themeColor="background1"/>
                <w:sz w:val="32"/>
                <w:szCs w:val="32"/>
              </w:rPr>
              <w:t>s</w:t>
            </w:r>
            <w:r w:rsidRPr="004F584F">
              <w:rPr>
                <w:color w:val="FFFFFF" w:themeColor="background1"/>
                <w:sz w:val="32"/>
                <w:szCs w:val="32"/>
              </w:rPr>
              <w:t>ponsorship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4DEB2B4F" w14:textId="663E2B98" w:rsidR="004F584F" w:rsidRPr="00F067B7" w:rsidRDefault="004F584F" w:rsidP="00B61824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</w:t>
            </w:r>
            <w:r>
              <w:rPr>
                <w:color w:val="FFFFFF" w:themeColor="background1"/>
              </w:rPr>
              <w:t>3,</w:t>
            </w:r>
            <w:r w:rsidRPr="00F067B7">
              <w:rPr>
                <w:color w:val="FFFFFF" w:themeColor="background1"/>
              </w:rPr>
              <w:t>500 + VAT</w:t>
            </w:r>
          </w:p>
        </w:tc>
      </w:tr>
      <w:tr w:rsidR="004F584F" w14:paraId="220FDF03" w14:textId="77777777" w:rsidTr="00B61824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37347396" w14:textId="211016A7" w:rsidR="004F584F" w:rsidRDefault="004F584F" w:rsidP="004F584F">
            <w:r>
              <w:br/>
              <w:t>BSSH &amp; BAHT Drinks Reception Sponsorship, including:</w:t>
            </w:r>
          </w:p>
          <w:p w14:paraId="6B3D53CF" w14:textId="6DB5A83E" w:rsidR="004F584F" w:rsidRDefault="008744A7" w:rsidP="004F584F">
            <w:pPr>
              <w:pStyle w:val="ListParagraph"/>
              <w:numPr>
                <w:ilvl w:val="0"/>
                <w:numId w:val="28"/>
              </w:numPr>
              <w:spacing w:after="160" w:line="259" w:lineRule="auto"/>
            </w:pPr>
            <w:r>
              <w:t>Advertising of drinks reception</w:t>
            </w:r>
            <w:r w:rsidR="004F584F" w:rsidRPr="00C206C2">
              <w:t xml:space="preserve"> on event app</w:t>
            </w:r>
            <w:r>
              <w:t xml:space="preserve">, </w:t>
            </w:r>
            <w:r w:rsidR="004F584F" w:rsidRPr="00C206C2">
              <w:t>printed programme</w:t>
            </w:r>
            <w:r>
              <w:t xml:space="preserve"> and website</w:t>
            </w:r>
          </w:p>
          <w:p w14:paraId="0EDBD1E4" w14:textId="01EBE5F7" w:rsidR="004F584F" w:rsidRPr="008744A7" w:rsidRDefault="008744A7" w:rsidP="008744A7">
            <w:pPr>
              <w:pStyle w:val="ListParagraph"/>
              <w:numPr>
                <w:ilvl w:val="0"/>
                <w:numId w:val="28"/>
              </w:numPr>
              <w:spacing w:after="160" w:line="259" w:lineRule="auto"/>
            </w:pPr>
            <w:r w:rsidRPr="008744A7">
              <w:t>Sponsored drinks reception advertised via email</w:t>
            </w:r>
            <w:r>
              <w:t xml:space="preserve"> to delegates and BSSH Members</w:t>
            </w:r>
            <w:r>
              <w:br/>
            </w:r>
          </w:p>
        </w:tc>
      </w:tr>
    </w:tbl>
    <w:p w14:paraId="613D177F" w14:textId="77777777" w:rsidR="004F584F" w:rsidRDefault="004F584F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651"/>
      </w:tblGrid>
      <w:tr w:rsidR="00741917" w:rsidRPr="00F067B7" w14:paraId="736BF8CD" w14:textId="77777777" w:rsidTr="00B6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2520C90D" w14:textId="78AA4514" w:rsidR="00741917" w:rsidRPr="00F067B7" w:rsidRDefault="00741917" w:rsidP="00B61824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</w:rPr>
              <w:t xml:space="preserve">OPTION 2 – </w:t>
            </w:r>
            <w:r w:rsidR="008518D6">
              <w:rPr>
                <w:color w:val="FFFFFF" w:themeColor="background1"/>
                <w:sz w:val="32"/>
                <w:szCs w:val="32"/>
              </w:rPr>
              <w:t>Meeting</w:t>
            </w:r>
            <w:r>
              <w:rPr>
                <w:color w:val="FFFFFF" w:themeColor="background1"/>
                <w:sz w:val="32"/>
                <w:szCs w:val="32"/>
              </w:rPr>
              <w:t xml:space="preserve"> WI-FI 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75CDCE30" w14:textId="77777777" w:rsidR="00741917" w:rsidRPr="00F067B7" w:rsidRDefault="00741917" w:rsidP="00B61824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</w:t>
            </w:r>
            <w:r>
              <w:rPr>
                <w:color w:val="FFFFFF" w:themeColor="background1"/>
              </w:rPr>
              <w:t>3,</w:t>
            </w:r>
            <w:r w:rsidRPr="00F067B7">
              <w:rPr>
                <w:color w:val="FFFFFF" w:themeColor="background1"/>
              </w:rPr>
              <w:t>500 + VAT</w:t>
            </w:r>
          </w:p>
        </w:tc>
      </w:tr>
      <w:tr w:rsidR="00741917" w14:paraId="7CC382F3" w14:textId="77777777" w:rsidTr="00B61824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4DF71C6D" w14:textId="77777777" w:rsidR="00741917" w:rsidRDefault="00741917" w:rsidP="00741917"/>
          <w:p w14:paraId="6E48DFED" w14:textId="23E34DE4" w:rsidR="00741917" w:rsidRPr="00741917" w:rsidRDefault="00741917" w:rsidP="008518D6">
            <w:pPr>
              <w:pStyle w:val="ListParagraph"/>
              <w:numPr>
                <w:ilvl w:val="0"/>
                <w:numId w:val="29"/>
              </w:numPr>
              <w:spacing w:after="160" w:line="259" w:lineRule="auto"/>
            </w:pPr>
            <w:r w:rsidRPr="003E56BD">
              <w:t xml:space="preserve">The company will be able to choose the username and password </w:t>
            </w:r>
            <w:r>
              <w:t xml:space="preserve">for </w:t>
            </w:r>
            <w:r w:rsidRPr="003E56BD">
              <w:t xml:space="preserve">the </w:t>
            </w:r>
            <w:r w:rsidR="008518D6">
              <w:t>meeting</w:t>
            </w:r>
            <w:r>
              <w:br/>
            </w:r>
          </w:p>
        </w:tc>
      </w:tr>
    </w:tbl>
    <w:p w14:paraId="7AD9FAA8" w14:textId="77777777" w:rsidR="00741917" w:rsidRDefault="00741917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651"/>
      </w:tblGrid>
      <w:tr w:rsidR="00741917" w:rsidRPr="00F067B7" w14:paraId="189CA06B" w14:textId="77777777" w:rsidTr="00B6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7989EAF1" w14:textId="6560DC22" w:rsidR="00741917" w:rsidRPr="00F067B7" w:rsidRDefault="00741917" w:rsidP="00B61824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</w:rPr>
              <w:t xml:space="preserve">OPTION 3 – </w:t>
            </w:r>
            <w:r>
              <w:rPr>
                <w:color w:val="FFFFFF" w:themeColor="background1"/>
                <w:sz w:val="32"/>
                <w:szCs w:val="32"/>
              </w:rPr>
              <w:t>R</w:t>
            </w:r>
            <w:r w:rsidRPr="00741917">
              <w:rPr>
                <w:color w:val="FFFFFF" w:themeColor="background1"/>
                <w:sz w:val="32"/>
                <w:szCs w:val="32"/>
              </w:rPr>
              <w:t>efreshment</w:t>
            </w:r>
            <w:r>
              <w:rPr>
                <w:color w:val="FFFFFF" w:themeColor="background1"/>
                <w:sz w:val="32"/>
                <w:szCs w:val="32"/>
              </w:rPr>
              <w:t>s sponsorship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3B070D79" w14:textId="5C0BD7CE" w:rsidR="00741917" w:rsidRPr="00F067B7" w:rsidRDefault="00741917" w:rsidP="00B61824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</w:t>
            </w:r>
            <w:r>
              <w:rPr>
                <w:color w:val="FFFFFF" w:themeColor="background1"/>
              </w:rPr>
              <w:t>3,0</w:t>
            </w:r>
            <w:r w:rsidRPr="00F067B7">
              <w:rPr>
                <w:color w:val="FFFFFF" w:themeColor="background1"/>
              </w:rPr>
              <w:t>00 + VAT</w:t>
            </w:r>
          </w:p>
        </w:tc>
      </w:tr>
      <w:tr w:rsidR="00741917" w14:paraId="518AEC6E" w14:textId="77777777" w:rsidTr="00B61824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47504F64" w14:textId="77777777" w:rsidR="008518D6" w:rsidRDefault="008518D6" w:rsidP="008518D6"/>
          <w:p w14:paraId="2BE0685E" w14:textId="760A1D56" w:rsidR="00741917" w:rsidRDefault="00741917" w:rsidP="008518D6">
            <w:pPr>
              <w:pStyle w:val="ListParagraph"/>
              <w:numPr>
                <w:ilvl w:val="0"/>
                <w:numId w:val="29"/>
              </w:numPr>
              <w:spacing w:after="160" w:line="259" w:lineRule="auto"/>
            </w:pPr>
            <w:r w:rsidRPr="000C5855">
              <w:t>The logo of the sponsorship company will be displayed during the coffee/tea breaks in the service selected by the company.</w:t>
            </w:r>
          </w:p>
          <w:p w14:paraId="0FBC9ACA" w14:textId="3D4DC9E8" w:rsidR="00741917" w:rsidRPr="00741917" w:rsidRDefault="00741917" w:rsidP="00B61824"/>
        </w:tc>
      </w:tr>
    </w:tbl>
    <w:p w14:paraId="478BAF8E" w14:textId="77777777" w:rsidR="00741917" w:rsidRDefault="00741917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651"/>
      </w:tblGrid>
      <w:tr w:rsidR="00741917" w:rsidRPr="00F067B7" w14:paraId="2867C12C" w14:textId="77777777" w:rsidTr="00B6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501E4825" w14:textId="394F484A" w:rsidR="00741917" w:rsidRPr="00F067B7" w:rsidRDefault="00741917" w:rsidP="00B61824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</w:rPr>
              <w:t xml:space="preserve">OPTION 4 – </w:t>
            </w:r>
            <w:r w:rsidR="008518D6" w:rsidRPr="008518D6">
              <w:rPr>
                <w:color w:val="FFFFFF" w:themeColor="background1"/>
                <w:sz w:val="32"/>
                <w:szCs w:val="32"/>
              </w:rPr>
              <w:t>Poster area sponsorship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34C298AC" w14:textId="1F44796F" w:rsidR="00741917" w:rsidRPr="00F067B7" w:rsidRDefault="00741917" w:rsidP="00B61824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</w:t>
            </w:r>
            <w:r w:rsidR="008518D6">
              <w:rPr>
                <w:color w:val="FFFFFF" w:themeColor="background1"/>
              </w:rPr>
              <w:t>2</w:t>
            </w:r>
            <w:r>
              <w:rPr>
                <w:color w:val="FFFFFF" w:themeColor="background1"/>
              </w:rPr>
              <w:t>,</w:t>
            </w:r>
            <w:r w:rsidR="008518D6">
              <w:rPr>
                <w:color w:val="FFFFFF" w:themeColor="background1"/>
              </w:rPr>
              <w:t>5</w:t>
            </w:r>
            <w:r w:rsidRPr="00F067B7">
              <w:rPr>
                <w:color w:val="FFFFFF" w:themeColor="background1"/>
              </w:rPr>
              <w:t>00 + VAT</w:t>
            </w:r>
          </w:p>
        </w:tc>
      </w:tr>
      <w:tr w:rsidR="00741917" w14:paraId="76817E90" w14:textId="77777777" w:rsidTr="00B61824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4B7963B1" w14:textId="77777777" w:rsidR="008518D6" w:rsidRDefault="008518D6" w:rsidP="008518D6">
            <w:pPr>
              <w:pStyle w:val="Default"/>
              <w:rPr>
                <w:sz w:val="22"/>
                <w:szCs w:val="22"/>
              </w:rPr>
            </w:pPr>
          </w:p>
          <w:p w14:paraId="0AF25AAA" w14:textId="77777777" w:rsidR="008518D6" w:rsidRDefault="008518D6" w:rsidP="008518D6">
            <w:pPr>
              <w:pStyle w:val="ListParagraph"/>
              <w:numPr>
                <w:ilvl w:val="0"/>
                <w:numId w:val="29"/>
              </w:numPr>
              <w:spacing w:after="160" w:line="259" w:lineRule="auto"/>
            </w:pPr>
            <w:r>
              <w:t>The logo of the sponsorship company will be shown on the interactive e-poster screens</w:t>
            </w:r>
          </w:p>
          <w:p w14:paraId="2401DCD4" w14:textId="77777777" w:rsidR="00741917" w:rsidRPr="00741917" w:rsidRDefault="00741917" w:rsidP="00B61824"/>
        </w:tc>
      </w:tr>
    </w:tbl>
    <w:p w14:paraId="6587C86C" w14:textId="77777777" w:rsidR="00741917" w:rsidRDefault="00741917" w:rsidP="00485068"/>
    <w:p w14:paraId="6C388A4B" w14:textId="77777777" w:rsidR="00741917" w:rsidRDefault="00741917" w:rsidP="00485068"/>
    <w:p w14:paraId="04D6D8C9" w14:textId="77777777" w:rsidR="008518D6" w:rsidRDefault="008518D6" w:rsidP="00485068"/>
    <w:p w14:paraId="6885CA59" w14:textId="77777777" w:rsidR="008518D6" w:rsidRDefault="008518D6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2367"/>
      </w:tblGrid>
      <w:tr w:rsidR="008518D6" w:rsidRPr="00F067B7" w14:paraId="7A2815E8" w14:textId="77777777" w:rsidTr="00851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4980CC5F" w14:textId="42D6464C" w:rsidR="008518D6" w:rsidRPr="00F067B7" w:rsidRDefault="008518D6" w:rsidP="00B61824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</w:rPr>
              <w:lastRenderedPageBreak/>
              <w:t xml:space="preserve">OPTION 5 – </w:t>
            </w:r>
            <w:r w:rsidRPr="008518D6">
              <w:rPr>
                <w:color w:val="FFFFFF" w:themeColor="background1"/>
                <w:sz w:val="32"/>
                <w:szCs w:val="32"/>
              </w:rPr>
              <w:t>Poster Prize sponsorship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6D2D33C6" w14:textId="0DFC8D90" w:rsidR="008518D6" w:rsidRPr="00F067B7" w:rsidRDefault="008518D6" w:rsidP="00B61824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</w:t>
            </w:r>
            <w:r>
              <w:rPr>
                <w:color w:val="FFFFFF" w:themeColor="background1"/>
              </w:rPr>
              <w:t>25</w:t>
            </w:r>
            <w:r w:rsidRPr="00F067B7">
              <w:rPr>
                <w:color w:val="FFFFFF" w:themeColor="background1"/>
              </w:rPr>
              <w:t>0 + VAT</w:t>
            </w:r>
          </w:p>
        </w:tc>
      </w:tr>
      <w:tr w:rsidR="008518D6" w14:paraId="05863B84" w14:textId="77777777" w:rsidTr="00B61824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6EDD6388" w14:textId="77777777" w:rsidR="008518D6" w:rsidRDefault="008518D6" w:rsidP="00B61824">
            <w:pPr>
              <w:pStyle w:val="Default"/>
              <w:rPr>
                <w:sz w:val="22"/>
                <w:szCs w:val="22"/>
              </w:rPr>
            </w:pPr>
          </w:p>
          <w:p w14:paraId="6DB7ED08" w14:textId="38D57A82" w:rsidR="008518D6" w:rsidRDefault="008518D6" w:rsidP="008518D6">
            <w:pPr>
              <w:pStyle w:val="ListParagraph"/>
              <w:numPr>
                <w:ilvl w:val="0"/>
                <w:numId w:val="29"/>
              </w:numPr>
              <w:spacing w:after="160" w:line="259" w:lineRule="auto"/>
            </w:pPr>
            <w:r>
              <w:t>Prize to be named after sponsor</w:t>
            </w:r>
          </w:p>
          <w:p w14:paraId="45F5E606" w14:textId="6F22C538" w:rsidR="008518D6" w:rsidRPr="00741917" w:rsidRDefault="008744A7" w:rsidP="008744A7">
            <w:pPr>
              <w:pStyle w:val="ListParagraph"/>
              <w:numPr>
                <w:ilvl w:val="0"/>
                <w:numId w:val="29"/>
              </w:numPr>
              <w:spacing w:after="160" w:line="259" w:lineRule="auto"/>
            </w:pPr>
            <w:r>
              <w:t>Advertising of poster prize sponsorship in programme and event app</w:t>
            </w:r>
            <w:r>
              <w:br/>
            </w:r>
          </w:p>
        </w:tc>
      </w:tr>
    </w:tbl>
    <w:p w14:paraId="66B03374" w14:textId="77777777" w:rsidR="008518D6" w:rsidRDefault="008518D6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651"/>
      </w:tblGrid>
      <w:tr w:rsidR="008518D6" w:rsidRPr="00F067B7" w14:paraId="5FDF258C" w14:textId="77777777" w:rsidTr="00851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49D3838D" w14:textId="74E0163E" w:rsidR="008518D6" w:rsidRPr="00F067B7" w:rsidRDefault="008518D6" w:rsidP="00B61824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</w:rPr>
              <w:t xml:space="preserve">OPTION 6 – </w:t>
            </w:r>
            <w:r>
              <w:rPr>
                <w:color w:val="FFFFFF" w:themeColor="background1"/>
                <w:sz w:val="32"/>
                <w:szCs w:val="32"/>
              </w:rPr>
              <w:t>Lunchtime symposium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526AA23F" w14:textId="09308F5C" w:rsidR="008518D6" w:rsidRPr="00F067B7" w:rsidRDefault="008518D6" w:rsidP="00B61824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</w:t>
            </w:r>
            <w:r>
              <w:rPr>
                <w:color w:val="FFFFFF" w:themeColor="background1"/>
              </w:rPr>
              <w:t>1,00</w:t>
            </w:r>
            <w:r w:rsidRPr="00F067B7">
              <w:rPr>
                <w:color w:val="FFFFFF" w:themeColor="background1"/>
              </w:rPr>
              <w:t>0 + VAT</w:t>
            </w:r>
          </w:p>
        </w:tc>
      </w:tr>
      <w:tr w:rsidR="008518D6" w14:paraId="744004D1" w14:textId="77777777" w:rsidTr="00B61824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546375F6" w14:textId="77777777" w:rsidR="008744A7" w:rsidRDefault="008744A7" w:rsidP="008744A7">
            <w:pPr>
              <w:pStyle w:val="ListParagraph"/>
              <w:spacing w:after="160" w:line="259" w:lineRule="auto"/>
            </w:pPr>
          </w:p>
          <w:p w14:paraId="2D0A5461" w14:textId="45477F26" w:rsidR="008518D6" w:rsidRDefault="008518D6" w:rsidP="008518D6">
            <w:pPr>
              <w:pStyle w:val="ListParagraph"/>
              <w:numPr>
                <w:ilvl w:val="0"/>
                <w:numId w:val="30"/>
              </w:numPr>
              <w:spacing w:after="160" w:line="259" w:lineRule="auto"/>
            </w:pPr>
            <w:r>
              <w:t>Symposium added to the printed programme</w:t>
            </w:r>
            <w:r w:rsidR="008744A7">
              <w:t>, event app and website</w:t>
            </w:r>
          </w:p>
          <w:p w14:paraId="1EEB72D1" w14:textId="77777777" w:rsidR="008518D6" w:rsidRDefault="008744A7" w:rsidP="008744A7">
            <w:pPr>
              <w:pStyle w:val="ListParagraph"/>
              <w:numPr>
                <w:ilvl w:val="0"/>
                <w:numId w:val="30"/>
              </w:numPr>
              <w:spacing w:after="160" w:line="259" w:lineRule="auto"/>
            </w:pPr>
            <w:r w:rsidRPr="00C206C2">
              <w:t>Industrial symposium during lunch break</w:t>
            </w:r>
          </w:p>
          <w:p w14:paraId="6CFB001B" w14:textId="1D5FE4C7" w:rsidR="008744A7" w:rsidRPr="00741917" w:rsidRDefault="008744A7" w:rsidP="008744A7">
            <w:pPr>
              <w:pStyle w:val="ListParagraph"/>
              <w:spacing w:after="160" w:line="259" w:lineRule="auto"/>
            </w:pPr>
          </w:p>
        </w:tc>
      </w:tr>
    </w:tbl>
    <w:p w14:paraId="365358D2" w14:textId="77777777" w:rsidR="008518D6" w:rsidRDefault="008518D6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651"/>
      </w:tblGrid>
      <w:tr w:rsidR="008518D6" w:rsidRPr="00F067B7" w14:paraId="06C1645B" w14:textId="77777777" w:rsidTr="00B6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13B201CC" w14:textId="6C62FCC0" w:rsidR="008518D6" w:rsidRPr="00F067B7" w:rsidRDefault="008518D6" w:rsidP="00B61824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</w:rPr>
              <w:t xml:space="preserve">OPTION 7 – </w:t>
            </w:r>
            <w:r>
              <w:rPr>
                <w:color w:val="FFFFFF" w:themeColor="background1"/>
                <w:sz w:val="32"/>
                <w:szCs w:val="32"/>
              </w:rPr>
              <w:t>Lanyards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2EFBA3A3" w14:textId="77777777" w:rsidR="008518D6" w:rsidRPr="00F067B7" w:rsidRDefault="008518D6" w:rsidP="00B61824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</w:t>
            </w:r>
            <w:r>
              <w:rPr>
                <w:color w:val="FFFFFF" w:themeColor="background1"/>
              </w:rPr>
              <w:t>1,00</w:t>
            </w:r>
            <w:r w:rsidRPr="00F067B7">
              <w:rPr>
                <w:color w:val="FFFFFF" w:themeColor="background1"/>
              </w:rPr>
              <w:t>0 + VAT</w:t>
            </w:r>
          </w:p>
        </w:tc>
      </w:tr>
      <w:tr w:rsidR="008518D6" w14:paraId="50B52614" w14:textId="77777777" w:rsidTr="00B61824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4433BD1E" w14:textId="77777777" w:rsidR="008518D6" w:rsidRDefault="008518D6" w:rsidP="00B61824">
            <w:pPr>
              <w:pStyle w:val="Default"/>
              <w:rPr>
                <w:sz w:val="22"/>
                <w:szCs w:val="22"/>
              </w:rPr>
            </w:pPr>
          </w:p>
          <w:p w14:paraId="65160F48" w14:textId="344B1024" w:rsidR="008518D6" w:rsidRDefault="008518D6" w:rsidP="008518D6">
            <w:pPr>
              <w:pStyle w:val="ListParagraph"/>
              <w:numPr>
                <w:ilvl w:val="0"/>
                <w:numId w:val="30"/>
              </w:numPr>
              <w:spacing w:after="160" w:line="259" w:lineRule="auto"/>
            </w:pPr>
            <w:r w:rsidRPr="00CB3D1C">
              <w:t>Lanyards will be provided by the sponsorship company with the corporate logo</w:t>
            </w:r>
          </w:p>
          <w:p w14:paraId="479C42A2" w14:textId="77777777" w:rsidR="008518D6" w:rsidRPr="00741917" w:rsidRDefault="008518D6" w:rsidP="00B61824">
            <w:pPr>
              <w:pStyle w:val="ListParagraph"/>
              <w:spacing w:after="160" w:line="259" w:lineRule="auto"/>
            </w:pPr>
          </w:p>
        </w:tc>
      </w:tr>
    </w:tbl>
    <w:p w14:paraId="7368B9EF" w14:textId="77777777" w:rsidR="008518D6" w:rsidRDefault="008518D6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651"/>
      </w:tblGrid>
      <w:tr w:rsidR="008518D6" w:rsidRPr="00F067B7" w14:paraId="66947572" w14:textId="77777777" w:rsidTr="00B6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4FC3F3F3" w14:textId="7792CA0B" w:rsidR="008518D6" w:rsidRPr="00F067B7" w:rsidRDefault="008518D6" w:rsidP="00B61824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</w:rPr>
              <w:t xml:space="preserve">OPTION 8 – </w:t>
            </w:r>
            <w:r w:rsidRPr="008518D6">
              <w:rPr>
                <w:color w:val="FFFFFF" w:themeColor="background1"/>
                <w:sz w:val="32"/>
                <w:szCs w:val="32"/>
              </w:rPr>
              <w:t xml:space="preserve">Push </w:t>
            </w:r>
            <w:r w:rsidR="00D63C5E">
              <w:rPr>
                <w:color w:val="FFFFFF" w:themeColor="background1"/>
                <w:sz w:val="32"/>
                <w:szCs w:val="32"/>
              </w:rPr>
              <w:t>n</w:t>
            </w:r>
            <w:r w:rsidRPr="008518D6">
              <w:rPr>
                <w:color w:val="FFFFFF" w:themeColor="background1"/>
                <w:sz w:val="32"/>
                <w:szCs w:val="32"/>
              </w:rPr>
              <w:t xml:space="preserve">otification in </w:t>
            </w:r>
            <w:r w:rsidR="00D63C5E">
              <w:rPr>
                <w:color w:val="FFFFFF" w:themeColor="background1"/>
                <w:sz w:val="32"/>
                <w:szCs w:val="32"/>
              </w:rPr>
              <w:t>a</w:t>
            </w:r>
            <w:r w:rsidRPr="008518D6">
              <w:rPr>
                <w:color w:val="FFFFFF" w:themeColor="background1"/>
                <w:sz w:val="32"/>
                <w:szCs w:val="32"/>
              </w:rPr>
              <w:t>pp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2B729A41" w14:textId="4B789490" w:rsidR="008518D6" w:rsidRPr="00F067B7" w:rsidRDefault="008518D6" w:rsidP="00B61824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</w:t>
            </w:r>
            <w:r>
              <w:rPr>
                <w:color w:val="FFFFFF" w:themeColor="background1"/>
              </w:rPr>
              <w:t>50</w:t>
            </w:r>
            <w:r w:rsidRPr="00F067B7">
              <w:rPr>
                <w:color w:val="FFFFFF" w:themeColor="background1"/>
              </w:rPr>
              <w:t>0 + VAT</w:t>
            </w:r>
          </w:p>
        </w:tc>
      </w:tr>
      <w:tr w:rsidR="008518D6" w14:paraId="1F30F0EB" w14:textId="77777777" w:rsidTr="00B61824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686A7B57" w14:textId="77777777" w:rsidR="008518D6" w:rsidRDefault="008518D6" w:rsidP="00B61824">
            <w:pPr>
              <w:pStyle w:val="Default"/>
              <w:rPr>
                <w:sz w:val="22"/>
                <w:szCs w:val="22"/>
              </w:rPr>
            </w:pPr>
          </w:p>
          <w:p w14:paraId="137F0230" w14:textId="2C9A4DE2" w:rsidR="008518D6" w:rsidRDefault="00D63C5E" w:rsidP="008518D6">
            <w:pPr>
              <w:pStyle w:val="ListParagraph"/>
              <w:numPr>
                <w:ilvl w:val="0"/>
                <w:numId w:val="31"/>
              </w:numPr>
              <w:spacing w:after="160" w:line="259" w:lineRule="auto"/>
            </w:pPr>
            <w:r>
              <w:t>Event app p</w:t>
            </w:r>
            <w:r w:rsidR="008518D6" w:rsidRPr="003E56BD">
              <w:t xml:space="preserve">ush </w:t>
            </w:r>
            <w:r>
              <w:t>n</w:t>
            </w:r>
            <w:r w:rsidR="008518D6" w:rsidRPr="003E56BD">
              <w:t>otification</w:t>
            </w:r>
            <w:r w:rsidR="008518D6">
              <w:t xml:space="preserve"> </w:t>
            </w:r>
            <w:r w:rsidR="00AF4B98">
              <w:t>sent to all delegates</w:t>
            </w:r>
            <w:r w:rsidR="008518D6">
              <w:t xml:space="preserve"> </w:t>
            </w:r>
          </w:p>
          <w:p w14:paraId="5AA24B55" w14:textId="77777777" w:rsidR="008518D6" w:rsidRPr="00741917" w:rsidRDefault="008518D6" w:rsidP="00B61824">
            <w:pPr>
              <w:pStyle w:val="ListParagraph"/>
              <w:spacing w:after="160" w:line="259" w:lineRule="auto"/>
            </w:pPr>
          </w:p>
        </w:tc>
      </w:tr>
    </w:tbl>
    <w:p w14:paraId="3F44DC4B" w14:textId="77777777" w:rsidR="008518D6" w:rsidRDefault="008518D6" w:rsidP="00485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651"/>
      </w:tblGrid>
      <w:tr w:rsidR="00F067B7" w:rsidRPr="00F067B7" w14:paraId="2E054CA6" w14:textId="77777777" w:rsidTr="00D63C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0033" w:themeFill="text2"/>
          </w:tcPr>
          <w:p w14:paraId="04C63216" w14:textId="58EFF357" w:rsidR="00F067B7" w:rsidRPr="00F067B7" w:rsidRDefault="00F067B7" w:rsidP="00B61824">
            <w:pPr>
              <w:pStyle w:val="Subtitle"/>
              <w:jc w:val="left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</w:rPr>
              <w:t xml:space="preserve">OPTION </w:t>
            </w:r>
            <w:r w:rsidR="008518D6">
              <w:rPr>
                <w:color w:val="FFFFFF" w:themeColor="background1"/>
              </w:rPr>
              <w:t>9</w:t>
            </w:r>
            <w:r>
              <w:rPr>
                <w:color w:val="FFFFFF" w:themeColor="background1"/>
              </w:rPr>
              <w:t xml:space="preserve"> - </w:t>
            </w:r>
            <w:r w:rsidRPr="00D63C5E">
              <w:rPr>
                <w:color w:val="FFFFFF" w:themeColor="background1"/>
                <w:sz w:val="32"/>
                <w:szCs w:val="32"/>
              </w:rPr>
              <w:t>Advert</w:t>
            </w:r>
          </w:p>
        </w:tc>
        <w:tc>
          <w:tcPr>
            <w:tcW w:w="2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0033" w:themeFill="text2"/>
          </w:tcPr>
          <w:p w14:paraId="427C1A2F" w14:textId="443246DA" w:rsidR="00F067B7" w:rsidRPr="00F067B7" w:rsidRDefault="00F067B7" w:rsidP="00B61824">
            <w:pPr>
              <w:pStyle w:val="Subtitle"/>
              <w:rPr>
                <w:color w:val="FFFFFF" w:themeColor="background1"/>
              </w:rPr>
            </w:pPr>
            <w:r w:rsidRPr="00F067B7">
              <w:rPr>
                <w:color w:val="FFFFFF" w:themeColor="background1"/>
              </w:rPr>
              <w:t>£</w:t>
            </w:r>
            <w:r w:rsidR="00D63C5E">
              <w:rPr>
                <w:color w:val="FFFFFF" w:themeColor="background1"/>
              </w:rPr>
              <w:t>1,</w:t>
            </w:r>
            <w:r w:rsidRPr="00F067B7">
              <w:rPr>
                <w:color w:val="FFFFFF" w:themeColor="background1"/>
              </w:rPr>
              <w:t>500 + VAT</w:t>
            </w:r>
          </w:p>
        </w:tc>
      </w:tr>
      <w:tr w:rsidR="00F067B7" w14:paraId="09CEFA24" w14:textId="77777777" w:rsidTr="00B61824">
        <w:tc>
          <w:tcPr>
            <w:tcW w:w="9592" w:type="dxa"/>
            <w:gridSpan w:val="2"/>
            <w:tcBorders>
              <w:top w:val="single" w:sz="4" w:space="0" w:color="auto"/>
            </w:tcBorders>
          </w:tcPr>
          <w:p w14:paraId="640C3CC1" w14:textId="77777777" w:rsidR="00D63C5E" w:rsidRDefault="00D63C5E" w:rsidP="00D63C5E">
            <w:pPr>
              <w:pStyle w:val="ListParagraph"/>
              <w:spacing w:after="160" w:line="259" w:lineRule="auto"/>
            </w:pPr>
          </w:p>
          <w:p w14:paraId="1163EE41" w14:textId="5BAF02D3" w:rsidR="00F067B7" w:rsidRDefault="00F067B7" w:rsidP="00F067B7">
            <w:pPr>
              <w:pStyle w:val="ListParagraph"/>
              <w:numPr>
                <w:ilvl w:val="0"/>
                <w:numId w:val="28"/>
              </w:numPr>
              <w:spacing w:after="160" w:line="259" w:lineRule="auto"/>
            </w:pPr>
            <w:r w:rsidRPr="00B53D35">
              <w:t xml:space="preserve">Full-page, full colour </w:t>
            </w:r>
            <w:r>
              <w:t>a</w:t>
            </w:r>
            <w:r w:rsidRPr="00B53D35">
              <w:t>dvert in A5 printed programme</w:t>
            </w:r>
          </w:p>
          <w:p w14:paraId="0A5FE2D4" w14:textId="77777777" w:rsidR="004F584F" w:rsidRDefault="004F584F" w:rsidP="00F067B7">
            <w:pPr>
              <w:pStyle w:val="ListParagraph"/>
              <w:numPr>
                <w:ilvl w:val="0"/>
                <w:numId w:val="28"/>
              </w:numPr>
              <w:spacing w:after="160" w:line="259" w:lineRule="auto"/>
            </w:pPr>
            <w:r>
              <w:t>Advert in meeting app</w:t>
            </w:r>
          </w:p>
          <w:p w14:paraId="426DCFF0" w14:textId="3962ED50" w:rsidR="00D63C5E" w:rsidRDefault="00D63C5E" w:rsidP="00D63C5E">
            <w:pPr>
              <w:pStyle w:val="ListParagraph"/>
              <w:spacing w:after="160" w:line="259" w:lineRule="auto"/>
            </w:pPr>
          </w:p>
        </w:tc>
      </w:tr>
    </w:tbl>
    <w:p w14:paraId="594460AD" w14:textId="77777777" w:rsidR="00485068" w:rsidRPr="000C5855" w:rsidRDefault="00485068" w:rsidP="00485068"/>
    <w:bookmarkEnd w:id="2"/>
    <w:p w14:paraId="501DE71D" w14:textId="24B3F67E" w:rsidR="002063EE" w:rsidRDefault="00AF4B98" w:rsidP="002063EE">
      <w:pPr>
        <w:pStyle w:val="Heading1"/>
        <w:rPr>
          <w:lang w:bidi="en-GB"/>
        </w:rPr>
      </w:pPr>
      <w:r>
        <w:rPr>
          <w:lang w:bidi="en-GB"/>
        </w:rPr>
        <w:lastRenderedPageBreak/>
        <w:t>TRADE Booking form</w:t>
      </w:r>
    </w:p>
    <w:p w14:paraId="6155B41D" w14:textId="65F7D23E" w:rsidR="009D53CA" w:rsidRPr="003E3D90" w:rsidRDefault="00AF4B98" w:rsidP="009D53CA">
      <w:pPr>
        <w:rPr>
          <w:lang w:bidi="en-GB"/>
        </w:rPr>
      </w:pPr>
      <w:r>
        <w:rPr>
          <w:lang w:bidi="en-GB"/>
        </w:rPr>
        <w:t>BSSH BAHT Combined Autumn Scientific Meeting 2025</w:t>
      </w:r>
      <w:r w:rsidR="003E3D90">
        <w:rPr>
          <w:lang w:bidi="en-GB"/>
        </w:rPr>
        <w:t xml:space="preserve"> - </w:t>
      </w:r>
      <w:r w:rsidRPr="003D733A">
        <w:rPr>
          <w:sz w:val="20"/>
          <w:lang w:bidi="en-GB"/>
        </w:rPr>
        <w:t>27-28 November 2025, Birmingham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202"/>
      </w:tblGrid>
      <w:tr w:rsidR="00867526" w14:paraId="683FE2A2" w14:textId="77777777" w:rsidTr="009D53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92" w:type="dxa"/>
            <w:gridSpan w:val="2"/>
            <w:shd w:val="clear" w:color="auto" w:fill="D9D9D9" w:themeFill="background1" w:themeFillShade="D9"/>
          </w:tcPr>
          <w:p w14:paraId="789787C1" w14:textId="05A1344F" w:rsidR="00867526" w:rsidRPr="009D53CA" w:rsidRDefault="009D53CA" w:rsidP="003D733A">
            <w:pPr>
              <w:spacing w:before="80" w:after="80" w:line="240" w:lineRule="auto"/>
              <w:ind w:left="113" w:right="113"/>
              <w:contextualSpacing w:val="0"/>
              <w:jc w:val="left"/>
              <w:rPr>
                <w:rStyle w:val="Strong"/>
                <w:b/>
                <w:bCs w:val="0"/>
              </w:rPr>
            </w:pPr>
            <w:r w:rsidRPr="009D53CA">
              <w:rPr>
                <w:rStyle w:val="Strong"/>
                <w:b/>
                <w:bCs w:val="0"/>
              </w:rPr>
              <w:t>COMPANY DETAILS</w:t>
            </w:r>
          </w:p>
        </w:tc>
      </w:tr>
      <w:tr w:rsidR="00867526" w14:paraId="5C674A42" w14:textId="77777777" w:rsidTr="00AF4B98">
        <w:tc>
          <w:tcPr>
            <w:tcW w:w="4390" w:type="dxa"/>
          </w:tcPr>
          <w:p w14:paraId="75E653DD" w14:textId="1A6B82AB" w:rsidR="00867526" w:rsidRP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 w:rsidRPr="00867526">
              <w:t>Company name</w:t>
            </w:r>
          </w:p>
        </w:tc>
        <w:sdt>
          <w:sdtPr>
            <w:id w:val="-920058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202C3E85" w14:textId="04ACA144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78B8B7D6" w14:textId="77777777" w:rsidTr="00AF4B98">
        <w:tc>
          <w:tcPr>
            <w:tcW w:w="4390" w:type="dxa"/>
          </w:tcPr>
          <w:p w14:paraId="0198ACEF" w14:textId="29808F66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Contact name</w:t>
            </w:r>
            <w:r>
              <w:br/>
            </w:r>
            <w:r>
              <w:rPr>
                <w:sz w:val="20"/>
              </w:rPr>
              <w:t>A</w:t>
            </w:r>
            <w:r w:rsidRPr="00AF4B98">
              <w:rPr>
                <w:sz w:val="20"/>
              </w:rPr>
              <w:t>ll conference information will be sent to the named contact</w:t>
            </w:r>
          </w:p>
        </w:tc>
        <w:sdt>
          <w:sdtPr>
            <w:id w:val="19077252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592EEFF7" w14:textId="2EB2C938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04106B65" w14:textId="77777777" w:rsidTr="00AF4B98">
        <w:tc>
          <w:tcPr>
            <w:tcW w:w="4390" w:type="dxa"/>
          </w:tcPr>
          <w:p w14:paraId="617181A1" w14:textId="4409F526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 w:rsidRPr="00AF4B98">
              <w:t xml:space="preserve">Finance department contact </w:t>
            </w:r>
            <w:r>
              <w:br/>
            </w:r>
            <w:r w:rsidRPr="00AF4B98">
              <w:rPr>
                <w:sz w:val="20"/>
              </w:rPr>
              <w:t>(for invoicing queries)</w:t>
            </w:r>
          </w:p>
        </w:tc>
        <w:sdt>
          <w:sdtPr>
            <w:id w:val="-10682623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5A86E51D" w14:textId="2D0DF264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0127B22D" w14:textId="77777777" w:rsidTr="00AF4B98">
        <w:tc>
          <w:tcPr>
            <w:tcW w:w="4390" w:type="dxa"/>
          </w:tcPr>
          <w:p w14:paraId="42A2AE9C" w14:textId="77777777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  <w:r w:rsidRPr="00867526">
              <w:t>Company Address</w:t>
            </w:r>
            <w:r>
              <w:br/>
            </w:r>
            <w:r w:rsidRPr="00867526">
              <w:rPr>
                <w:sz w:val="20"/>
              </w:rPr>
              <w:t>(for invoicing)</w:t>
            </w:r>
          </w:p>
          <w:p w14:paraId="178EB253" w14:textId="77777777" w:rsidR="00252D42" w:rsidRDefault="00252D42" w:rsidP="003D733A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5473B097" w14:textId="77777777" w:rsidR="00252D42" w:rsidRDefault="00252D42" w:rsidP="003D733A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04F4BDB7" w14:textId="4D0E9C61" w:rsidR="00252D42" w:rsidRDefault="00252D42" w:rsidP="00252D42">
            <w:pPr>
              <w:spacing w:before="80" w:after="80" w:line="240" w:lineRule="auto"/>
              <w:ind w:left="0" w:right="113"/>
              <w:contextualSpacing w:val="0"/>
            </w:pPr>
          </w:p>
        </w:tc>
        <w:sdt>
          <w:sdtPr>
            <w:id w:val="-14039127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3C1EB58D" w14:textId="51760CE1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74B718C2" w14:textId="77777777" w:rsidTr="00AF4B98">
        <w:tc>
          <w:tcPr>
            <w:tcW w:w="4390" w:type="dxa"/>
          </w:tcPr>
          <w:p w14:paraId="6AEB148E" w14:textId="44920C74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 w:rsidRPr="00867526">
              <w:t>VAT Registration Number</w:t>
            </w:r>
          </w:p>
        </w:tc>
        <w:sdt>
          <w:sdtPr>
            <w:id w:val="4496739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57806BDE" w14:textId="1426999B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1359B129" w14:textId="77777777" w:rsidTr="00AF4B98">
        <w:tc>
          <w:tcPr>
            <w:tcW w:w="4390" w:type="dxa"/>
          </w:tcPr>
          <w:p w14:paraId="45AF147F" w14:textId="31F4A877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Email address</w:t>
            </w:r>
          </w:p>
        </w:tc>
        <w:sdt>
          <w:sdtPr>
            <w:id w:val="-13468629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68B21843" w14:textId="30A674E1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08D5A7CE" w14:textId="77777777" w:rsidTr="00AF4B98">
        <w:tc>
          <w:tcPr>
            <w:tcW w:w="4390" w:type="dxa"/>
          </w:tcPr>
          <w:p w14:paraId="11B12EBB" w14:textId="11EFAD68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Telephone number</w:t>
            </w:r>
          </w:p>
        </w:tc>
        <w:sdt>
          <w:sdtPr>
            <w:id w:val="5774799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555A6B5D" w14:textId="60732043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54936721" w14:textId="77777777" w:rsidTr="00AF4B98">
        <w:tc>
          <w:tcPr>
            <w:tcW w:w="4390" w:type="dxa"/>
          </w:tcPr>
          <w:p w14:paraId="3EC9103B" w14:textId="32DC2FE5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 w:rsidRPr="00867526">
              <w:t>PO number for invoice</w:t>
            </w:r>
          </w:p>
        </w:tc>
        <w:sdt>
          <w:sdtPr>
            <w:id w:val="13844383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4280719D" w14:textId="282D650A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0B7D539" w14:textId="77777777" w:rsidR="003E3D90" w:rsidRDefault="003E3D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37"/>
        <w:gridCol w:w="1596"/>
        <w:gridCol w:w="1659"/>
      </w:tblGrid>
      <w:tr w:rsidR="009D53CA" w14:paraId="500A2FD4" w14:textId="494664F8" w:rsidTr="003E3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37" w:type="dxa"/>
            <w:shd w:val="clear" w:color="auto" w:fill="D9D9D9" w:themeFill="background1" w:themeFillShade="D9"/>
          </w:tcPr>
          <w:p w14:paraId="1934C0DD" w14:textId="77777777" w:rsidR="009D53CA" w:rsidRPr="003E3D90" w:rsidRDefault="009D53CA" w:rsidP="003D733A">
            <w:pPr>
              <w:spacing w:before="80" w:after="80" w:line="240" w:lineRule="auto"/>
              <w:ind w:left="113" w:right="113"/>
              <w:contextualSpacing w:val="0"/>
              <w:jc w:val="left"/>
              <w:rPr>
                <w:rStyle w:val="Strong"/>
              </w:rPr>
            </w:pPr>
            <w:r w:rsidRPr="003E3D90">
              <w:rPr>
                <w:rStyle w:val="Strong"/>
              </w:rPr>
              <w:t>TRADE SPONSORSHIP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14:paraId="4BBA959B" w14:textId="19FE04A8" w:rsidR="009D53CA" w:rsidRPr="003E3D90" w:rsidRDefault="009D53CA" w:rsidP="003D733A">
            <w:pPr>
              <w:spacing w:before="80" w:after="80" w:line="240" w:lineRule="auto"/>
              <w:ind w:left="113" w:right="113"/>
              <w:contextualSpacing w:val="0"/>
              <w:rPr>
                <w:rStyle w:val="Strong"/>
              </w:rPr>
            </w:pPr>
            <w:r w:rsidRPr="003E3D90">
              <w:rPr>
                <w:rStyle w:val="Strong"/>
              </w:rPr>
              <w:t>COST</w:t>
            </w:r>
            <w:r w:rsidR="003D733A" w:rsidRPr="003E3D90">
              <w:rPr>
                <w:rStyle w:val="Strong"/>
              </w:rPr>
              <w:t xml:space="preserve"> </w:t>
            </w:r>
            <w:r w:rsidR="003D733A" w:rsidRPr="003E3D90">
              <w:rPr>
                <w:rStyle w:val="Strong"/>
                <w:sz w:val="20"/>
              </w:rPr>
              <w:t>(excl.VAT)</w:t>
            </w:r>
          </w:p>
        </w:tc>
        <w:tc>
          <w:tcPr>
            <w:tcW w:w="1659" w:type="dxa"/>
            <w:shd w:val="clear" w:color="auto" w:fill="D9D9D9" w:themeFill="background1" w:themeFillShade="D9"/>
          </w:tcPr>
          <w:p w14:paraId="2C9C51CA" w14:textId="075DCEBA" w:rsidR="009D53CA" w:rsidRPr="003E3D90" w:rsidRDefault="009D53CA" w:rsidP="003D733A">
            <w:pPr>
              <w:spacing w:before="80" w:after="80" w:line="240" w:lineRule="auto"/>
              <w:ind w:left="113" w:right="113"/>
              <w:contextualSpacing w:val="0"/>
              <w:rPr>
                <w:rStyle w:val="Strong"/>
              </w:rPr>
            </w:pPr>
            <w:r w:rsidRPr="003E3D90">
              <w:rPr>
                <w:rStyle w:val="Strong"/>
              </w:rPr>
              <w:t>SELECT</w:t>
            </w:r>
          </w:p>
        </w:tc>
      </w:tr>
      <w:tr w:rsidR="009D53CA" w14:paraId="0C0DB6F3" w14:textId="03FA881B" w:rsidTr="003E3D90">
        <w:tc>
          <w:tcPr>
            <w:tcW w:w="6337" w:type="dxa"/>
          </w:tcPr>
          <w:p w14:paraId="0855103E" w14:textId="77777777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Exhibition stand Package</w:t>
            </w:r>
          </w:p>
          <w:p w14:paraId="31D9ADA9" w14:textId="048CFCB9" w:rsidR="003E3D90" w:rsidRPr="00867526" w:rsidRDefault="003E3D90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rPr>
                <w:i/>
                <w:iCs/>
              </w:rPr>
              <w:t>Please state r</w:t>
            </w:r>
            <w:r w:rsidRPr="002F6092">
              <w:rPr>
                <w:i/>
                <w:iCs/>
              </w:rPr>
              <w:t>equested stand number</w:t>
            </w:r>
            <w:r>
              <w:rPr>
                <w:i/>
                <w:iCs/>
              </w:rPr>
              <w:t>:</w:t>
            </w:r>
          </w:p>
        </w:tc>
        <w:tc>
          <w:tcPr>
            <w:tcW w:w="1596" w:type="dxa"/>
            <w:vAlign w:val="top"/>
          </w:tcPr>
          <w:p w14:paraId="06E7F77A" w14:textId="610D91BA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£3,500</w:t>
            </w:r>
          </w:p>
        </w:tc>
        <w:tc>
          <w:tcPr>
            <w:tcW w:w="1659" w:type="dxa"/>
          </w:tcPr>
          <w:sdt>
            <w:sdtPr>
              <w:id w:val="-893157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ED1B7E" w14:textId="77777777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-576750981"/>
              <w:placeholder>
                <w:docPart w:val="DefaultPlaceholder_-1854013440"/>
              </w:placeholder>
              <w:showingPlcHdr/>
            </w:sdtPr>
            <w:sdtEndPr/>
            <w:sdtContent>
              <w:p w14:paraId="3D441F7E" w14:textId="0A8DF70C" w:rsidR="003E3D90" w:rsidRDefault="003E3D90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 w:rsidRPr="003E3D90">
                  <w:rPr>
                    <w:rStyle w:val="PlaceholderText"/>
                    <w:sz w:val="20"/>
                  </w:rPr>
                  <w:t>Click or tap here to enter text.</w:t>
                </w:r>
              </w:p>
            </w:sdtContent>
          </w:sdt>
        </w:tc>
      </w:tr>
      <w:tr w:rsidR="009D53CA" w14:paraId="09FDCDFE" w14:textId="7978FAA3" w:rsidTr="003E3D90">
        <w:tc>
          <w:tcPr>
            <w:tcW w:w="6337" w:type="dxa"/>
          </w:tcPr>
          <w:p w14:paraId="05304187" w14:textId="216D7B1F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 xml:space="preserve">Option 1 – Drinks </w:t>
            </w:r>
            <w:r w:rsidR="00D63C5E">
              <w:t>r</w:t>
            </w:r>
            <w:r>
              <w:t>eception sponsorship</w:t>
            </w:r>
          </w:p>
        </w:tc>
        <w:tc>
          <w:tcPr>
            <w:tcW w:w="1596" w:type="dxa"/>
          </w:tcPr>
          <w:p w14:paraId="274E82D4" w14:textId="3C266F24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£3,500</w:t>
            </w:r>
          </w:p>
        </w:tc>
        <w:sdt>
          <w:sdtPr>
            <w:id w:val="-897580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9" w:type="dxa"/>
              </w:tcPr>
              <w:p w14:paraId="31344590" w14:textId="0293399A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53CA" w14:paraId="7BD52279" w14:textId="3D5D7303" w:rsidTr="003E3D90">
        <w:tc>
          <w:tcPr>
            <w:tcW w:w="6337" w:type="dxa"/>
          </w:tcPr>
          <w:p w14:paraId="68D44DFB" w14:textId="2AF5F923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 xml:space="preserve">Option 2 – Meeting WIFI </w:t>
            </w:r>
          </w:p>
        </w:tc>
        <w:tc>
          <w:tcPr>
            <w:tcW w:w="1596" w:type="dxa"/>
          </w:tcPr>
          <w:p w14:paraId="33C085AE" w14:textId="2EF8D4BA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£3,500</w:t>
            </w:r>
          </w:p>
        </w:tc>
        <w:sdt>
          <w:sdtPr>
            <w:id w:val="-61830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9" w:type="dxa"/>
              </w:tcPr>
              <w:p w14:paraId="451221CA" w14:textId="2E19A46B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53CA" w14:paraId="5CDB0EFA" w14:textId="63A72B35" w:rsidTr="003E3D90">
        <w:tc>
          <w:tcPr>
            <w:tcW w:w="6337" w:type="dxa"/>
          </w:tcPr>
          <w:p w14:paraId="3A9879FD" w14:textId="5CA58BAB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Option 3 – Refreshments sponsorship</w:t>
            </w:r>
          </w:p>
        </w:tc>
        <w:tc>
          <w:tcPr>
            <w:tcW w:w="1596" w:type="dxa"/>
          </w:tcPr>
          <w:p w14:paraId="068CA678" w14:textId="11E34967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£3,000</w:t>
            </w:r>
          </w:p>
        </w:tc>
        <w:sdt>
          <w:sdtPr>
            <w:id w:val="-566728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9" w:type="dxa"/>
              </w:tcPr>
              <w:p w14:paraId="1F316E84" w14:textId="72046A25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53CA" w14:paraId="3E3F1D6A" w14:textId="466984C3" w:rsidTr="003E3D90">
        <w:tc>
          <w:tcPr>
            <w:tcW w:w="6337" w:type="dxa"/>
          </w:tcPr>
          <w:p w14:paraId="5ADA6E4D" w14:textId="461EC780" w:rsidR="009D53CA" w:rsidRDefault="003D733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Option 4 – Poster area sponsorship</w:t>
            </w:r>
          </w:p>
        </w:tc>
        <w:tc>
          <w:tcPr>
            <w:tcW w:w="1596" w:type="dxa"/>
          </w:tcPr>
          <w:p w14:paraId="08C665E1" w14:textId="694D2C0E" w:rsidR="009D53CA" w:rsidRDefault="003D733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£2,500</w:t>
            </w:r>
          </w:p>
        </w:tc>
        <w:sdt>
          <w:sdtPr>
            <w:id w:val="-599717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9" w:type="dxa"/>
              </w:tcPr>
              <w:p w14:paraId="5916F944" w14:textId="7F81FF3D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53CA" w14:paraId="658DC3EB" w14:textId="61658A08" w:rsidTr="003E3D90">
        <w:tc>
          <w:tcPr>
            <w:tcW w:w="6337" w:type="dxa"/>
          </w:tcPr>
          <w:p w14:paraId="16583996" w14:textId="3001291A" w:rsidR="009D53CA" w:rsidRDefault="003D733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Option 5 – Poster prize sponsorship</w:t>
            </w:r>
          </w:p>
        </w:tc>
        <w:tc>
          <w:tcPr>
            <w:tcW w:w="1596" w:type="dxa"/>
          </w:tcPr>
          <w:p w14:paraId="51A5ED4F" w14:textId="3F9BE8C5" w:rsidR="009D53CA" w:rsidRDefault="003D733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£250</w:t>
            </w:r>
          </w:p>
        </w:tc>
        <w:sdt>
          <w:sdtPr>
            <w:id w:val="1649945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9" w:type="dxa"/>
              </w:tcPr>
              <w:p w14:paraId="0F6D3711" w14:textId="0878474A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53CA" w14:paraId="34C87C17" w14:textId="6BE638B3" w:rsidTr="003E3D90">
        <w:tc>
          <w:tcPr>
            <w:tcW w:w="6337" w:type="dxa"/>
          </w:tcPr>
          <w:p w14:paraId="0AA1EE82" w14:textId="7249A70E" w:rsidR="009D53CA" w:rsidRDefault="003D733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Option 6 – Lunchtime symposium</w:t>
            </w:r>
          </w:p>
        </w:tc>
        <w:tc>
          <w:tcPr>
            <w:tcW w:w="1596" w:type="dxa"/>
          </w:tcPr>
          <w:p w14:paraId="0147A66E" w14:textId="2019A874" w:rsidR="009D53CA" w:rsidRDefault="003D733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£1,000</w:t>
            </w:r>
          </w:p>
        </w:tc>
        <w:sdt>
          <w:sdtPr>
            <w:id w:val="851146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9" w:type="dxa"/>
              </w:tcPr>
              <w:p w14:paraId="7A1A2DB3" w14:textId="582942CE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53CA" w14:paraId="69C2C749" w14:textId="595823D6" w:rsidTr="003E3D90">
        <w:tc>
          <w:tcPr>
            <w:tcW w:w="6337" w:type="dxa"/>
          </w:tcPr>
          <w:p w14:paraId="0A4D45B1" w14:textId="764A626C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Option 7 – Lanyards</w:t>
            </w:r>
          </w:p>
        </w:tc>
        <w:tc>
          <w:tcPr>
            <w:tcW w:w="1596" w:type="dxa"/>
          </w:tcPr>
          <w:p w14:paraId="51775348" w14:textId="09900143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£1,000</w:t>
            </w:r>
          </w:p>
        </w:tc>
        <w:sdt>
          <w:sdtPr>
            <w:id w:val="-1513831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9" w:type="dxa"/>
              </w:tcPr>
              <w:p w14:paraId="2563B3AB" w14:textId="4890E299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53CA" w14:paraId="38C4F1C3" w14:textId="77777777" w:rsidTr="003E3D90">
        <w:tc>
          <w:tcPr>
            <w:tcW w:w="6337" w:type="dxa"/>
          </w:tcPr>
          <w:p w14:paraId="649A9472" w14:textId="7F0BBC1B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Option 8 – Push notification in app</w:t>
            </w:r>
          </w:p>
        </w:tc>
        <w:tc>
          <w:tcPr>
            <w:tcW w:w="1596" w:type="dxa"/>
          </w:tcPr>
          <w:p w14:paraId="193DBFB2" w14:textId="5B9B2BB6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£500</w:t>
            </w:r>
          </w:p>
        </w:tc>
        <w:sdt>
          <w:sdtPr>
            <w:id w:val="-758526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9" w:type="dxa"/>
              </w:tcPr>
              <w:p w14:paraId="70EFC0D0" w14:textId="3FC536AB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53CA" w14:paraId="089B1188" w14:textId="77777777" w:rsidTr="003E3D90">
        <w:tc>
          <w:tcPr>
            <w:tcW w:w="6337" w:type="dxa"/>
          </w:tcPr>
          <w:p w14:paraId="35F00189" w14:textId="04EDD4E7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Option 9 – Advert</w:t>
            </w:r>
          </w:p>
        </w:tc>
        <w:tc>
          <w:tcPr>
            <w:tcW w:w="1596" w:type="dxa"/>
          </w:tcPr>
          <w:p w14:paraId="5377B937" w14:textId="7DD5DD9A" w:rsidR="009D53CA" w:rsidRDefault="009D53CA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</w:t>
            </w:r>
            <w:r w:rsidR="00D63C5E">
              <w:t>1,</w:t>
            </w:r>
            <w:r>
              <w:t>500</w:t>
            </w:r>
          </w:p>
        </w:tc>
        <w:sdt>
          <w:sdtPr>
            <w:id w:val="-1573885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59" w:type="dxa"/>
              </w:tcPr>
              <w:p w14:paraId="330958A9" w14:textId="7650F3F0" w:rsidR="009D53CA" w:rsidRDefault="009D53C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5413" w14:paraId="42941D7B" w14:textId="77777777" w:rsidTr="003E3D90">
        <w:tc>
          <w:tcPr>
            <w:tcW w:w="6337" w:type="dxa"/>
          </w:tcPr>
          <w:p w14:paraId="4ADDF1F4" w14:textId="6883A4FB" w:rsidR="005B5413" w:rsidRDefault="005B5413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 xml:space="preserve">Additional dinner tickets </w:t>
            </w:r>
            <w:r w:rsidRPr="005B5413">
              <w:rPr>
                <w:sz w:val="20"/>
              </w:rPr>
              <w:t>(one included in exhibition stand package - state additional quantity required)</w:t>
            </w:r>
          </w:p>
        </w:tc>
        <w:tc>
          <w:tcPr>
            <w:tcW w:w="1596" w:type="dxa"/>
          </w:tcPr>
          <w:p w14:paraId="3F97F8D4" w14:textId="2498F284" w:rsidR="005B5413" w:rsidRDefault="005B5413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£75/each</w:t>
            </w:r>
          </w:p>
        </w:tc>
        <w:sdt>
          <w:sdtPr>
            <w:id w:val="-27386161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59" w:type="dxa"/>
              </w:tcPr>
              <w:p w14:paraId="4431B907" w14:textId="15C45C3E" w:rsidR="005B5413" w:rsidRDefault="005B5413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 w:rsidRPr="003E3D90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3D733A" w14:paraId="5D69F0FA" w14:textId="77777777" w:rsidTr="00135BA4">
        <w:tc>
          <w:tcPr>
            <w:tcW w:w="6337" w:type="dxa"/>
          </w:tcPr>
          <w:p w14:paraId="229B8460" w14:textId="53744A00" w:rsidR="003D733A" w:rsidRPr="003D733A" w:rsidRDefault="003D733A" w:rsidP="003D733A">
            <w:pPr>
              <w:spacing w:before="80" w:after="80" w:line="240" w:lineRule="auto"/>
              <w:ind w:left="113" w:right="113"/>
              <w:contextualSpacing w:val="0"/>
              <w:rPr>
                <w:b/>
                <w:bCs/>
              </w:rPr>
            </w:pPr>
            <w:r w:rsidRPr="003D733A">
              <w:rPr>
                <w:b/>
                <w:bCs/>
              </w:rPr>
              <w:t>TOTAL SPONSORSHIP TO INVOICE</w:t>
            </w:r>
          </w:p>
        </w:tc>
        <w:sdt>
          <w:sdtPr>
            <w:id w:val="9936112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55" w:type="dxa"/>
                <w:gridSpan w:val="2"/>
              </w:tcPr>
              <w:p w14:paraId="7270689B" w14:textId="474E26E9" w:rsidR="003D733A" w:rsidRDefault="003D733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E6E599" w14:textId="77777777" w:rsidR="003E3D90" w:rsidRDefault="003E3D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336"/>
      </w:tblGrid>
      <w:tr w:rsidR="003D733A" w14:paraId="36285147" w14:textId="77777777" w:rsidTr="00252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tcW w:w="9592" w:type="dxa"/>
            <w:gridSpan w:val="2"/>
            <w:shd w:val="clear" w:color="auto" w:fill="D9D9D9" w:themeFill="background1" w:themeFillShade="D9"/>
          </w:tcPr>
          <w:p w14:paraId="5D37864E" w14:textId="4EC711B9" w:rsidR="003D733A" w:rsidRPr="009D53CA" w:rsidRDefault="002F6092" w:rsidP="00B61824">
            <w:pPr>
              <w:spacing w:before="80" w:after="80" w:line="240" w:lineRule="auto"/>
              <w:ind w:left="113" w:right="113"/>
              <w:contextualSpacing w:val="0"/>
              <w:jc w:val="left"/>
              <w:rPr>
                <w:rStyle w:val="Strong"/>
                <w:b/>
                <w:bCs w:val="0"/>
              </w:rPr>
            </w:pPr>
            <w:r>
              <w:t xml:space="preserve">DETAILS </w:t>
            </w:r>
            <w:r w:rsidRPr="002F6092">
              <w:t>FOR WEBSITE AND PRINTED PROGRAMME</w:t>
            </w:r>
          </w:p>
        </w:tc>
      </w:tr>
      <w:tr w:rsidR="003D733A" w14:paraId="0ACD7069" w14:textId="77777777" w:rsidTr="003E3D90">
        <w:tc>
          <w:tcPr>
            <w:tcW w:w="3256" w:type="dxa"/>
          </w:tcPr>
          <w:p w14:paraId="43C2DCB2" w14:textId="77777777" w:rsidR="003D733A" w:rsidRPr="00867526" w:rsidRDefault="003D733A" w:rsidP="00B61824">
            <w:pPr>
              <w:spacing w:before="80" w:after="80" w:line="240" w:lineRule="auto"/>
              <w:ind w:left="113" w:right="113"/>
              <w:contextualSpacing w:val="0"/>
            </w:pPr>
            <w:r w:rsidRPr="00867526">
              <w:t>Company name</w:t>
            </w:r>
          </w:p>
        </w:tc>
        <w:sdt>
          <w:sdtPr>
            <w:id w:val="-173111892"/>
            <w:placeholder>
              <w:docPart w:val="8D75279ACBC04A288469B5F666C2A4EA"/>
            </w:placeholder>
            <w:showingPlcHdr/>
          </w:sdtPr>
          <w:sdtEndPr/>
          <w:sdtContent>
            <w:tc>
              <w:tcPr>
                <w:tcW w:w="6336" w:type="dxa"/>
              </w:tcPr>
              <w:p w14:paraId="25997294" w14:textId="77777777" w:rsidR="003D733A" w:rsidRDefault="003D733A" w:rsidP="00B61824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733A" w14:paraId="3EED8862" w14:textId="77777777" w:rsidTr="003E3D90">
        <w:tc>
          <w:tcPr>
            <w:tcW w:w="3256" w:type="dxa"/>
          </w:tcPr>
          <w:p w14:paraId="516FE8CB" w14:textId="77777777" w:rsidR="003D733A" w:rsidRDefault="003D733A" w:rsidP="00B61824">
            <w:pPr>
              <w:spacing w:before="80" w:after="80" w:line="240" w:lineRule="auto"/>
              <w:ind w:left="113" w:right="113"/>
              <w:contextualSpacing w:val="0"/>
            </w:pPr>
            <w:r>
              <w:t xml:space="preserve">Contact </w:t>
            </w:r>
            <w:r w:rsidR="00A10B24">
              <w:t>description</w:t>
            </w:r>
          </w:p>
          <w:p w14:paraId="24C0BE5B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  <w:r w:rsidRPr="00A10B24">
              <w:rPr>
                <w:sz w:val="20"/>
              </w:rPr>
              <w:t>(100 words max)</w:t>
            </w:r>
          </w:p>
          <w:p w14:paraId="49EE98F4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6C8FD806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170523BB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002BD316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3A62767C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2ED6BA9E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7515E470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0FF059B9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2DBC9DB1" w14:textId="77777777" w:rsidR="003E3D90" w:rsidRDefault="003E3D90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1978A018" w14:textId="77777777" w:rsidR="003E3D90" w:rsidRDefault="003E3D90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553AC8E4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01A72B02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2954797D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3B08F44E" w14:textId="77777777" w:rsidR="00252D42" w:rsidRDefault="00252D42" w:rsidP="00252D42">
            <w:pPr>
              <w:spacing w:before="80" w:after="80" w:line="240" w:lineRule="auto"/>
              <w:ind w:left="0" w:right="113"/>
              <w:contextualSpacing w:val="0"/>
              <w:rPr>
                <w:sz w:val="20"/>
              </w:rPr>
            </w:pPr>
          </w:p>
          <w:p w14:paraId="065E1B0E" w14:textId="6494B5A5" w:rsidR="00A10B24" w:rsidRPr="00A10B24" w:rsidRDefault="00A10B24" w:rsidP="00B61824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</w:tc>
        <w:sdt>
          <w:sdtPr>
            <w:id w:val="1780284469"/>
            <w:placeholder>
              <w:docPart w:val="8D75279ACBC04A288469B5F666C2A4EA"/>
            </w:placeholder>
            <w:showingPlcHdr/>
          </w:sdtPr>
          <w:sdtEndPr/>
          <w:sdtContent>
            <w:tc>
              <w:tcPr>
                <w:tcW w:w="6336" w:type="dxa"/>
              </w:tcPr>
              <w:p w14:paraId="63409052" w14:textId="5CB32C31" w:rsidR="003D733A" w:rsidRDefault="003D733A" w:rsidP="00B61824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733A" w14:paraId="7E6C0DE8" w14:textId="77777777" w:rsidTr="003E3D90">
        <w:tc>
          <w:tcPr>
            <w:tcW w:w="3256" w:type="dxa"/>
          </w:tcPr>
          <w:p w14:paraId="002E357A" w14:textId="77777777" w:rsidR="003D733A" w:rsidRDefault="00A10B24" w:rsidP="00B61824">
            <w:pPr>
              <w:spacing w:before="80" w:after="80" w:line="240" w:lineRule="auto"/>
              <w:ind w:left="113" w:right="113"/>
              <w:contextualSpacing w:val="0"/>
            </w:pPr>
            <w:r>
              <w:t>Company address</w:t>
            </w:r>
          </w:p>
          <w:p w14:paraId="5845B03E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</w:pPr>
          </w:p>
          <w:p w14:paraId="4F04B3D9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</w:pPr>
          </w:p>
          <w:p w14:paraId="4664A98B" w14:textId="77777777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</w:pPr>
          </w:p>
          <w:p w14:paraId="3995F556" w14:textId="5929277D" w:rsidR="00A10B24" w:rsidRDefault="00A10B24" w:rsidP="00B61824">
            <w:pPr>
              <w:spacing w:before="80" w:after="80" w:line="240" w:lineRule="auto"/>
              <w:ind w:left="113" w:right="113"/>
              <w:contextualSpacing w:val="0"/>
            </w:pPr>
          </w:p>
        </w:tc>
        <w:sdt>
          <w:sdtPr>
            <w:id w:val="-512993677"/>
            <w:placeholder>
              <w:docPart w:val="8D75279ACBC04A288469B5F666C2A4EA"/>
            </w:placeholder>
            <w:showingPlcHdr/>
          </w:sdtPr>
          <w:sdtEndPr/>
          <w:sdtContent>
            <w:tc>
              <w:tcPr>
                <w:tcW w:w="6336" w:type="dxa"/>
              </w:tcPr>
              <w:p w14:paraId="48F1C6FF" w14:textId="7C708954" w:rsidR="003D733A" w:rsidRDefault="003D733A" w:rsidP="00B61824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733A" w14:paraId="4B0F0DC1" w14:textId="77777777" w:rsidTr="003E3D90">
        <w:tc>
          <w:tcPr>
            <w:tcW w:w="3256" w:type="dxa"/>
          </w:tcPr>
          <w:p w14:paraId="125E855B" w14:textId="4DFC3DA9" w:rsidR="003D733A" w:rsidRDefault="00A10B24" w:rsidP="00B61824">
            <w:pPr>
              <w:spacing w:before="80" w:after="80" w:line="240" w:lineRule="auto"/>
              <w:ind w:left="113" w:right="113"/>
              <w:contextualSpacing w:val="0"/>
            </w:pPr>
            <w:r>
              <w:t>Email address</w:t>
            </w:r>
          </w:p>
        </w:tc>
        <w:sdt>
          <w:sdtPr>
            <w:id w:val="-881558294"/>
            <w:placeholder>
              <w:docPart w:val="8D75279ACBC04A288469B5F666C2A4EA"/>
            </w:placeholder>
            <w:showingPlcHdr/>
          </w:sdtPr>
          <w:sdtEndPr/>
          <w:sdtContent>
            <w:tc>
              <w:tcPr>
                <w:tcW w:w="6336" w:type="dxa"/>
              </w:tcPr>
              <w:p w14:paraId="4F2EA224" w14:textId="77777777" w:rsidR="003D733A" w:rsidRDefault="003D733A" w:rsidP="00B61824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733A" w14:paraId="3B36A1FA" w14:textId="77777777" w:rsidTr="003E3D90">
        <w:tc>
          <w:tcPr>
            <w:tcW w:w="3256" w:type="dxa"/>
          </w:tcPr>
          <w:p w14:paraId="1B8F7451" w14:textId="6F8EE88F" w:rsidR="003D733A" w:rsidRDefault="00A10B24" w:rsidP="00B61824">
            <w:pPr>
              <w:spacing w:before="80" w:after="80" w:line="240" w:lineRule="auto"/>
              <w:ind w:left="113" w:right="113"/>
              <w:contextualSpacing w:val="0"/>
            </w:pPr>
            <w:r>
              <w:t>Telephone number</w:t>
            </w:r>
          </w:p>
        </w:tc>
        <w:sdt>
          <w:sdtPr>
            <w:id w:val="-2109182409"/>
            <w:placeholder>
              <w:docPart w:val="8D75279ACBC04A288469B5F666C2A4EA"/>
            </w:placeholder>
            <w:showingPlcHdr/>
          </w:sdtPr>
          <w:sdtEndPr/>
          <w:sdtContent>
            <w:tc>
              <w:tcPr>
                <w:tcW w:w="6336" w:type="dxa"/>
              </w:tcPr>
              <w:p w14:paraId="696DFAAD" w14:textId="77777777" w:rsidR="003D733A" w:rsidRDefault="003D733A" w:rsidP="00B61824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733A" w14:paraId="578E902E" w14:textId="77777777" w:rsidTr="003E3D90">
        <w:tc>
          <w:tcPr>
            <w:tcW w:w="3256" w:type="dxa"/>
          </w:tcPr>
          <w:p w14:paraId="39F0D993" w14:textId="563468FD" w:rsidR="003D733A" w:rsidRDefault="00A10B24" w:rsidP="00B61824">
            <w:pPr>
              <w:spacing w:before="80" w:after="80" w:line="240" w:lineRule="auto"/>
              <w:ind w:left="113" w:right="113"/>
              <w:contextualSpacing w:val="0"/>
            </w:pPr>
            <w:r>
              <w:t>Website</w:t>
            </w:r>
          </w:p>
        </w:tc>
        <w:sdt>
          <w:sdtPr>
            <w:id w:val="-2020534766"/>
            <w:placeholder>
              <w:docPart w:val="8D75279ACBC04A288469B5F666C2A4EA"/>
            </w:placeholder>
            <w:showingPlcHdr/>
          </w:sdtPr>
          <w:sdtEndPr/>
          <w:sdtContent>
            <w:tc>
              <w:tcPr>
                <w:tcW w:w="6336" w:type="dxa"/>
              </w:tcPr>
              <w:p w14:paraId="67D7A980" w14:textId="77777777" w:rsidR="003D733A" w:rsidRDefault="003D733A" w:rsidP="00B61824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733A" w14:paraId="01B40497" w14:textId="77777777" w:rsidTr="003E3D90">
        <w:tc>
          <w:tcPr>
            <w:tcW w:w="3256" w:type="dxa"/>
          </w:tcPr>
          <w:p w14:paraId="133E1825" w14:textId="50F1BABA" w:rsidR="003D733A" w:rsidRDefault="00A10B24" w:rsidP="00B61824">
            <w:pPr>
              <w:spacing w:before="80" w:after="80" w:line="240" w:lineRule="auto"/>
              <w:ind w:left="113" w:right="113"/>
              <w:contextualSpacing w:val="0"/>
            </w:pPr>
            <w:r>
              <w:t xml:space="preserve">Have you attached/emailed company logo? </w:t>
            </w:r>
            <w:r w:rsidRPr="00A10B24">
              <w:rPr>
                <w:sz w:val="20"/>
              </w:rPr>
              <w:t>(yes/no)</w:t>
            </w:r>
          </w:p>
        </w:tc>
        <w:sdt>
          <w:sdtPr>
            <w:id w:val="44487163"/>
            <w:placeholder>
              <w:docPart w:val="8D75279ACBC04A288469B5F666C2A4EA"/>
            </w:placeholder>
            <w:showingPlcHdr/>
          </w:sdtPr>
          <w:sdtEndPr/>
          <w:sdtContent>
            <w:tc>
              <w:tcPr>
                <w:tcW w:w="6336" w:type="dxa"/>
              </w:tcPr>
              <w:p w14:paraId="5030F857" w14:textId="77777777" w:rsidR="003D733A" w:rsidRDefault="003D733A" w:rsidP="00B61824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53FAE0C" w14:textId="77777777" w:rsidR="00252D42" w:rsidRDefault="00252D42" w:rsidP="00252D42">
      <w:pPr>
        <w:pStyle w:val="Subtitle"/>
        <w:rPr>
          <w:sz w:val="16"/>
          <w:szCs w:val="16"/>
        </w:rPr>
      </w:pPr>
    </w:p>
    <w:p w14:paraId="47E92EE2" w14:textId="23CF7593" w:rsidR="00252D42" w:rsidRPr="00252D42" w:rsidRDefault="00252D42" w:rsidP="00252D42">
      <w:pPr>
        <w:pStyle w:val="Subtitle"/>
        <w:rPr>
          <w:sz w:val="32"/>
          <w:szCs w:val="32"/>
        </w:rPr>
      </w:pPr>
      <w:r w:rsidRPr="00252D42">
        <w:rPr>
          <w:sz w:val="32"/>
          <w:szCs w:val="32"/>
        </w:rPr>
        <w:t>Sponsorship and Exhibition Agreement - Terms and Conditions</w:t>
      </w:r>
    </w:p>
    <w:p w14:paraId="67E597F7" w14:textId="10A361F2" w:rsidR="00252D42" w:rsidRPr="00252D42" w:rsidRDefault="00252D42" w:rsidP="00252D42">
      <w:pPr>
        <w:spacing w:after="180" w:line="336" w:lineRule="auto"/>
        <w:contextualSpacing w:val="0"/>
        <w:rPr>
          <w:sz w:val="22"/>
          <w:szCs w:val="22"/>
        </w:rPr>
      </w:pPr>
      <w:r w:rsidRPr="00252D42">
        <w:rPr>
          <w:b/>
          <w:bCs/>
          <w:sz w:val="22"/>
          <w:szCs w:val="22"/>
        </w:rPr>
        <w:t>Payment Terms:</w:t>
      </w:r>
      <w:r w:rsidR="003E3D90">
        <w:rPr>
          <w:sz w:val="22"/>
          <w:szCs w:val="22"/>
        </w:rPr>
        <w:t xml:space="preserve"> </w:t>
      </w:r>
      <w:r w:rsidRPr="00252D42">
        <w:rPr>
          <w:sz w:val="22"/>
          <w:szCs w:val="22"/>
        </w:rPr>
        <w:t xml:space="preserve">30 days from date of invoice. Please note we cannot confirm stand space until full payment of our invoice has been received. </w:t>
      </w:r>
    </w:p>
    <w:p w14:paraId="7805EF6B" w14:textId="19DF894F" w:rsidR="00252D42" w:rsidRPr="00252D42" w:rsidRDefault="00252D42" w:rsidP="00252D42">
      <w:pPr>
        <w:spacing w:after="180" w:line="336" w:lineRule="auto"/>
        <w:contextualSpacing w:val="0"/>
        <w:rPr>
          <w:b/>
          <w:bCs/>
          <w:sz w:val="22"/>
          <w:szCs w:val="22"/>
        </w:rPr>
      </w:pPr>
      <w:r w:rsidRPr="00252D42">
        <w:rPr>
          <w:b/>
          <w:bCs/>
          <w:sz w:val="22"/>
          <w:szCs w:val="22"/>
        </w:rPr>
        <w:t>Cancellation Policy:</w:t>
      </w:r>
      <w:r w:rsidR="003E3D90">
        <w:rPr>
          <w:b/>
          <w:bCs/>
          <w:sz w:val="22"/>
          <w:szCs w:val="22"/>
        </w:rPr>
        <w:t xml:space="preserve"> </w:t>
      </w:r>
      <w:r w:rsidRPr="00252D42">
        <w:rPr>
          <w:sz w:val="22"/>
          <w:szCs w:val="22"/>
        </w:rPr>
        <w:t xml:space="preserve">A refund will be applied if the event is postponed or cancelled. A refund will not be given if the client cancels within </w:t>
      </w:r>
      <w:r w:rsidR="00D63C5E">
        <w:rPr>
          <w:sz w:val="22"/>
          <w:szCs w:val="22"/>
        </w:rPr>
        <w:t>30 days</w:t>
      </w:r>
      <w:r w:rsidRPr="00252D42">
        <w:rPr>
          <w:sz w:val="22"/>
          <w:szCs w:val="22"/>
        </w:rPr>
        <w:t xml:space="preserve"> of the event.</w:t>
      </w:r>
    </w:p>
    <w:p w14:paraId="2E7D0DB0" w14:textId="0E82E0A6" w:rsidR="00D63C5E" w:rsidRDefault="00252D42" w:rsidP="003E3D90">
      <w:pPr>
        <w:spacing w:after="180" w:line="336" w:lineRule="auto"/>
        <w:contextualSpacing w:val="0"/>
        <w:rPr>
          <w:sz w:val="22"/>
          <w:szCs w:val="22"/>
        </w:rPr>
      </w:pPr>
      <w:r w:rsidRPr="00252D42">
        <w:rPr>
          <w:b/>
          <w:bCs/>
          <w:sz w:val="22"/>
          <w:szCs w:val="22"/>
        </w:rPr>
        <w:t>Delegate List:</w:t>
      </w:r>
      <w:r w:rsidR="003E3D90">
        <w:rPr>
          <w:b/>
          <w:bCs/>
          <w:sz w:val="22"/>
          <w:szCs w:val="22"/>
        </w:rPr>
        <w:t xml:space="preserve"> </w:t>
      </w:r>
      <w:r w:rsidRPr="00252D42">
        <w:rPr>
          <w:sz w:val="22"/>
          <w:szCs w:val="22"/>
        </w:rPr>
        <w:t xml:space="preserve">Due to GDPR legislation, we no longer provide a printed delegate list. However, you </w:t>
      </w:r>
      <w:r w:rsidR="00D63C5E">
        <w:rPr>
          <w:sz w:val="22"/>
          <w:szCs w:val="22"/>
        </w:rPr>
        <w:t>can</w:t>
      </w:r>
      <w:r w:rsidRPr="00252D42">
        <w:rPr>
          <w:sz w:val="22"/>
          <w:szCs w:val="22"/>
        </w:rPr>
        <w:t xml:space="preserve"> access this information within the event app</w:t>
      </w:r>
      <w:r w:rsidR="00D63C5E">
        <w:rPr>
          <w:sz w:val="22"/>
          <w:szCs w:val="22"/>
        </w:rPr>
        <w:t>.</w:t>
      </w:r>
    </w:p>
    <w:p w14:paraId="7F43E9E7" w14:textId="670E65FC" w:rsidR="00252D42" w:rsidRPr="00252D42" w:rsidRDefault="00252D42" w:rsidP="003E3D90">
      <w:pPr>
        <w:spacing w:after="180" w:line="336" w:lineRule="auto"/>
        <w:contextualSpacing w:val="0"/>
        <w:jc w:val="center"/>
        <w:rPr>
          <w:b/>
          <w:bCs/>
          <w:color w:val="660033" w:themeColor="accent3"/>
          <w:sz w:val="22"/>
          <w:szCs w:val="22"/>
        </w:rPr>
      </w:pPr>
      <w:r w:rsidRPr="00252D42">
        <w:rPr>
          <w:b/>
          <w:bCs/>
          <w:color w:val="660033" w:themeColor="accent3"/>
          <w:sz w:val="22"/>
          <w:szCs w:val="22"/>
        </w:rPr>
        <w:t xml:space="preserve">Please return completed form to </w:t>
      </w:r>
      <w:hyperlink r:id="rId14" w:history="1">
        <w:r w:rsidRPr="00252D42">
          <w:rPr>
            <w:rStyle w:val="Hyperlink"/>
            <w:b/>
            <w:bCs/>
            <w:color w:val="660033" w:themeColor="accent3"/>
            <w:sz w:val="22"/>
            <w:szCs w:val="22"/>
          </w:rPr>
          <w:t>secretariat@bssh.ac.uk</w:t>
        </w:r>
      </w:hyperlink>
    </w:p>
    <w:sectPr w:rsidR="00252D42" w:rsidRPr="00252D42" w:rsidSect="003E3D90">
      <w:headerReference w:type="default" r:id="rId15"/>
      <w:pgSz w:w="11906" w:h="16838" w:code="9"/>
      <w:pgMar w:top="567" w:right="1152" w:bottom="567" w:left="1152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36D73" w14:textId="77777777" w:rsidR="002E2A39" w:rsidRDefault="002E2A39" w:rsidP="00A91D75">
      <w:r>
        <w:separator/>
      </w:r>
    </w:p>
  </w:endnote>
  <w:endnote w:type="continuationSeparator" w:id="0">
    <w:p w14:paraId="00B0ADE4" w14:textId="77777777" w:rsidR="002E2A39" w:rsidRDefault="002E2A39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6CC23" w14:textId="77777777" w:rsidR="002E2A39" w:rsidRDefault="002E2A39" w:rsidP="00A91D75">
      <w:r>
        <w:separator/>
      </w:r>
    </w:p>
  </w:footnote>
  <w:footnote w:type="continuationSeparator" w:id="0">
    <w:p w14:paraId="3E28BF03" w14:textId="77777777" w:rsidR="002E2A39" w:rsidRDefault="002E2A39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81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1"/>
      <w:gridCol w:w="6420"/>
    </w:tblGrid>
    <w:tr w:rsidR="008759A8" w14:paraId="272C5DAF" w14:textId="77777777" w:rsidTr="00A7217A">
      <w:trPr>
        <w:trHeight w:val="1060"/>
      </w:trPr>
      <w:tc>
        <w:tcPr>
          <w:tcW w:w="5861" w:type="dxa"/>
        </w:tcPr>
        <w:p w14:paraId="7A4B191E" w14:textId="77777777" w:rsidR="008759A8" w:rsidRDefault="008759A8" w:rsidP="00A7217A">
          <w:pPr>
            <w:pStyle w:val="Header"/>
            <w:spacing w:after="0"/>
          </w:pPr>
          <w:r w:rsidRPr="008759A8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7F5E0946" wp14:editId="5596C268">
                    <wp:extent cx="1442085" cy="0"/>
                    <wp:effectExtent l="19050" t="19050" r="24765" b="38100"/>
                    <wp:docPr id="17" name="Straight Connector 17" descr="straight 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44208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78D65708" id="Straight Connector 17" o:spid="_x0000_s1026" alt="straight line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" strokecolor="#4d4d4d [3213]" strokeweight="4.5pt">
                    <w10:anchorlock/>
                  </v:line>
                </w:pict>
              </mc:Fallback>
            </mc:AlternateContent>
          </w:r>
        </w:p>
      </w:tc>
      <w:tc>
        <w:tcPr>
          <w:tcW w:w="6420" w:type="dxa"/>
        </w:tcPr>
        <w:p w14:paraId="2E0F974E" w14:textId="77777777" w:rsidR="008759A8" w:rsidRDefault="00D476F7" w:rsidP="00A7217A">
          <w:pPr>
            <w:pStyle w:val="Header"/>
            <w:spacing w:after="0"/>
            <w:jc w:val="right"/>
          </w:pPr>
          <w:r>
            <w:rPr>
              <w:noProof/>
              <w:lang w:bidi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3ACF2EA" wp14:editId="6CEFBA65">
                    <wp:simplePos x="0" y="0"/>
                    <wp:positionH relativeFrom="column">
                      <wp:posOffset>3015615</wp:posOffset>
                    </wp:positionH>
                    <wp:positionV relativeFrom="paragraph">
                      <wp:posOffset>38735</wp:posOffset>
                    </wp:positionV>
                    <wp:extent cx="824230" cy="297815"/>
                    <wp:effectExtent l="0" t="0" r="13970" b="6985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4230" cy="297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5771D3" w14:textId="77777777" w:rsidR="00D476F7" w:rsidRPr="00D476F7" w:rsidRDefault="00D476F7" w:rsidP="00D476F7">
                                <w:pPr>
                                  <w:pStyle w:val="Subtitle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instrText xml:space="preserve"> PAGE  \* Arabic  \* MERGEFORMAT </w:instrText>
                                </w: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fldChar w:fldCharType="separate"/>
                                </w:r>
                                <w:r w:rsidR="00C87193">
                                  <w:rPr>
                                    <w:noProof/>
                                    <w:color w:val="FFFFFF" w:themeColor="background1"/>
                                    <w:lang w:bidi="en-GB"/>
                                  </w:rPr>
                                  <w:t>7</w:t>
                                </w: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ACF2E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left:0;text-align:left;margin-left:237.45pt;margin-top:3.05pt;width:64.9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" filled="f" stroked="f" strokeweight=".5pt">
                    <v:textbox inset="0,0,0,0">
                      <w:txbxContent>
                        <w:p w14:paraId="535771D3" w14:textId="77777777" w:rsidR="00D476F7" w:rsidRPr="00D476F7" w:rsidRDefault="00D476F7" w:rsidP="00D476F7">
                          <w:pPr>
                            <w:pStyle w:val="Subtitle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bidi="en-GB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lang w:bidi="en-GB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FFFFFF" w:themeColor="background1"/>
                              <w:lang w:bidi="en-GB"/>
                            </w:rPr>
                            <w:fldChar w:fldCharType="separate"/>
                          </w:r>
                          <w:r w:rsidR="00C87193">
                            <w:rPr>
                              <w:noProof/>
                              <w:color w:val="FFFFFF" w:themeColor="background1"/>
                              <w:lang w:bidi="en-GB"/>
                            </w:rPr>
                            <w:t>7</w:t>
                          </w:r>
                          <w:r>
                            <w:rPr>
                              <w:color w:val="FFFFFF" w:themeColor="background1"/>
                              <w:lang w:bidi="en-GB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6323A" w:rsidRPr="00C6323A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43CEA828" wp14:editId="6A15DCEC">
                    <wp:extent cx="1191260" cy="398780"/>
                    <wp:effectExtent l="0" t="0" r="8890" b="1270"/>
                    <wp:docPr id="15" name="Rectangle: Single Corner Snipped 15" descr="coloured rectang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1191260" cy="39878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BEC95C" w14:textId="77777777" w:rsidR="008759A8" w:rsidRPr="008759A8" w:rsidRDefault="008759A8" w:rsidP="008759A8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3CEA828" id="Rectangle: Single Corner Snipped 15" o:spid="_x0000_s1027" alt="coloured rectangle" style="width:93.8pt;height:31.4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91260,39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" adj="-11796480,,5400" path="m,l991870,r199390,199390l1191260,398780,,398780,,xe" fillcolor="#603 [3215]" stroked="f">
                    <v:stroke joinstyle="miter"/>
                    <v:formulas/>
                    <v:path arrowok="t" o:connecttype="custom" o:connectlocs="0,0;991870,0;1191260,199390;1191260,398780;0,398780;0,0" o:connectangles="0,0,0,0,0,0" textboxrect="0,0,1191260,398780"/>
                    <v:textbox>
                      <w:txbxContent>
                        <w:p w14:paraId="60BEC95C" w14:textId="77777777" w:rsidR="008759A8" w:rsidRPr="008759A8" w:rsidRDefault="008759A8" w:rsidP="008759A8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48820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3B85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BD588B1C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660033" w:themeColor="accent1"/>
      </w:rPr>
    </w:lvl>
  </w:abstractNum>
  <w:abstractNum w:abstractNumId="3" w15:restartNumberingAfterBreak="0">
    <w:nsid w:val="078B1A4E"/>
    <w:multiLevelType w:val="hybridMultilevel"/>
    <w:tmpl w:val="AD1C9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9707C"/>
    <w:multiLevelType w:val="hybridMultilevel"/>
    <w:tmpl w:val="3C3AE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37A8B"/>
    <w:multiLevelType w:val="hybridMultilevel"/>
    <w:tmpl w:val="0D20E4B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50992"/>
    <w:multiLevelType w:val="hybridMultilevel"/>
    <w:tmpl w:val="D32E3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96E86"/>
    <w:multiLevelType w:val="hybridMultilevel"/>
    <w:tmpl w:val="D3F61D5A"/>
    <w:lvl w:ilvl="0" w:tplc="08090009">
      <w:start w:val="1"/>
      <w:numFmt w:val="bullet"/>
      <w:lvlText w:val=""/>
      <w:lvlJc w:val="left"/>
      <w:pPr>
        <w:ind w:left="8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8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DE4175"/>
    <w:multiLevelType w:val="hybridMultilevel"/>
    <w:tmpl w:val="8710E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543B7"/>
    <w:multiLevelType w:val="hybridMultilevel"/>
    <w:tmpl w:val="0068D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0768F"/>
    <w:multiLevelType w:val="hybridMultilevel"/>
    <w:tmpl w:val="7804D19A"/>
    <w:lvl w:ilvl="0" w:tplc="FE6C278C">
      <w:start w:val="27"/>
      <w:numFmt w:val="bullet"/>
      <w:lvlText w:val="-"/>
      <w:lvlJc w:val="left"/>
      <w:pPr>
        <w:ind w:left="473" w:hanging="360"/>
      </w:pPr>
      <w:rPr>
        <w:rFonts w:ascii="Microsoft Sans Serif" w:eastAsiaTheme="minorHAnsi" w:hAnsi="Microsoft Sans Serif" w:cs="Microsoft Sans Serif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2" w15:restartNumberingAfterBreak="0">
    <w:nsid w:val="367F6A45"/>
    <w:multiLevelType w:val="multilevel"/>
    <w:tmpl w:val="252EA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D8849E1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1D76684"/>
    <w:multiLevelType w:val="multilevel"/>
    <w:tmpl w:val="FF1C9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2CA5E68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AF52F86"/>
    <w:multiLevelType w:val="multilevel"/>
    <w:tmpl w:val="DEE6A8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660033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660033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660033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660033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660033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660033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660033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660033" w:themeColor="accent1"/>
      </w:rPr>
    </w:lvl>
  </w:abstractNum>
  <w:abstractNum w:abstractNumId="18" w15:restartNumberingAfterBreak="0">
    <w:nsid w:val="617F08A1"/>
    <w:multiLevelType w:val="hybridMultilevel"/>
    <w:tmpl w:val="C76896DC"/>
    <w:lvl w:ilvl="0" w:tplc="6BC26562">
      <w:start w:val="4"/>
      <w:numFmt w:val="bullet"/>
      <w:lvlText w:val="-"/>
      <w:lvlJc w:val="left"/>
      <w:pPr>
        <w:ind w:left="720" w:hanging="360"/>
      </w:pPr>
      <w:rPr>
        <w:rFonts w:ascii="Microsoft Sans Serif" w:eastAsiaTheme="minorHAnsi" w:hAnsi="Microsoft Sans Serif" w:cs="Microsoft Sans Serif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D36E6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F867F8E"/>
    <w:multiLevelType w:val="hybridMultilevel"/>
    <w:tmpl w:val="4086E0FE"/>
    <w:lvl w:ilvl="0" w:tplc="B6A087B8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815542">
    <w:abstractNumId w:val="2"/>
  </w:num>
  <w:num w:numId="2" w16cid:durableId="520431855">
    <w:abstractNumId w:val="2"/>
    <w:lvlOverride w:ilvl="0">
      <w:startOverride w:val="1"/>
    </w:lvlOverride>
  </w:num>
  <w:num w:numId="3" w16cid:durableId="1003553311">
    <w:abstractNumId w:val="12"/>
  </w:num>
  <w:num w:numId="4" w16cid:durableId="196897526">
    <w:abstractNumId w:val="2"/>
    <w:lvlOverride w:ilvl="0">
      <w:startOverride w:val="1"/>
    </w:lvlOverride>
  </w:num>
  <w:num w:numId="5" w16cid:durableId="408161280">
    <w:abstractNumId w:val="2"/>
    <w:lvlOverride w:ilvl="0">
      <w:startOverride w:val="1"/>
    </w:lvlOverride>
  </w:num>
  <w:num w:numId="6" w16cid:durableId="606694248">
    <w:abstractNumId w:val="2"/>
    <w:lvlOverride w:ilvl="0">
      <w:startOverride w:val="1"/>
    </w:lvlOverride>
  </w:num>
  <w:num w:numId="7" w16cid:durableId="1966958519">
    <w:abstractNumId w:val="2"/>
    <w:lvlOverride w:ilvl="0">
      <w:startOverride w:val="1"/>
    </w:lvlOverride>
  </w:num>
  <w:num w:numId="8" w16cid:durableId="1525093620">
    <w:abstractNumId w:val="0"/>
  </w:num>
  <w:num w:numId="9" w16cid:durableId="861674395">
    <w:abstractNumId w:val="20"/>
  </w:num>
  <w:num w:numId="10" w16cid:durableId="104815303">
    <w:abstractNumId w:val="17"/>
  </w:num>
  <w:num w:numId="11" w16cid:durableId="1010765213">
    <w:abstractNumId w:val="17"/>
    <w:lvlOverride w:ilvl="0">
      <w:lvl w:ilvl="0">
        <w:start w:val="1"/>
        <w:numFmt w:val="bullet"/>
        <w:pStyle w:val="ListBullet"/>
        <w:lvlText w:val="•"/>
        <w:lvlJc w:val="left"/>
        <w:pPr>
          <w:tabs>
            <w:tab w:val="num" w:pos="288"/>
          </w:tabs>
          <w:ind w:left="504" w:hanging="216"/>
        </w:pPr>
        <w:rPr>
          <w:rFonts w:ascii="Cambria" w:hAnsi="Cambria" w:hint="default"/>
          <w:color w:val="660033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792"/>
          </w:tabs>
          <w:ind w:left="1008" w:hanging="216"/>
        </w:pPr>
        <w:rPr>
          <w:rFonts w:ascii="Cambria" w:hAnsi="Cambria" w:hint="default"/>
          <w:color w:val="660033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296"/>
          </w:tabs>
          <w:ind w:left="1512" w:hanging="216"/>
        </w:pPr>
        <w:rPr>
          <w:rFonts w:ascii="Cambria" w:hAnsi="Cambria" w:hint="default"/>
          <w:color w:val="660033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800"/>
          </w:tabs>
          <w:ind w:left="2016" w:hanging="216"/>
        </w:pPr>
        <w:rPr>
          <w:rFonts w:ascii="Cambria" w:hAnsi="Cambria" w:hint="default"/>
          <w:color w:val="660033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2304"/>
          </w:tabs>
          <w:ind w:left="2520" w:hanging="216"/>
        </w:pPr>
        <w:rPr>
          <w:rFonts w:ascii="Cambria" w:hAnsi="Cambria" w:hint="default"/>
          <w:color w:val="660033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808"/>
          </w:tabs>
          <w:ind w:left="3024" w:hanging="216"/>
        </w:pPr>
        <w:rPr>
          <w:rFonts w:ascii="Wingdings" w:hAnsi="Wingdings" w:hint="default"/>
          <w:color w:val="660033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312"/>
          </w:tabs>
          <w:ind w:left="3528" w:hanging="216"/>
        </w:pPr>
        <w:rPr>
          <w:rFonts w:ascii="Symbol" w:hAnsi="Symbol" w:hint="default"/>
          <w:color w:val="660033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3816"/>
          </w:tabs>
          <w:ind w:left="4032" w:hanging="216"/>
        </w:pPr>
        <w:rPr>
          <w:rFonts w:ascii="Courier New" w:hAnsi="Courier New" w:hint="default"/>
          <w:color w:val="660033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20"/>
          </w:tabs>
          <w:ind w:left="4536" w:hanging="216"/>
        </w:pPr>
        <w:rPr>
          <w:rFonts w:ascii="Wingdings" w:hAnsi="Wingdings" w:hint="default"/>
          <w:color w:val="660033" w:themeColor="accent1"/>
        </w:rPr>
      </w:lvl>
    </w:lvlOverride>
  </w:num>
  <w:num w:numId="12" w16cid:durableId="816141907">
    <w:abstractNumId w:val="17"/>
  </w:num>
  <w:num w:numId="13" w16cid:durableId="516769815">
    <w:abstractNumId w:val="17"/>
  </w:num>
  <w:num w:numId="14" w16cid:durableId="1554269121">
    <w:abstractNumId w:val="17"/>
    <w:lvlOverride w:ilvl="0">
      <w:lvl w:ilvl="0">
        <w:start w:val="1"/>
        <w:numFmt w:val="bullet"/>
        <w:pStyle w:val="ListBullet"/>
        <w:lvlText w:val="•"/>
        <w:lvlJc w:val="left"/>
        <w:pPr>
          <w:ind w:left="360" w:hanging="360"/>
        </w:pPr>
        <w:rPr>
          <w:rFonts w:ascii="Cambria" w:hAnsi="Cambria" w:hint="default"/>
          <w:color w:val="660033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864" w:hanging="360"/>
        </w:pPr>
        <w:rPr>
          <w:rFonts w:ascii="Cambria" w:hAnsi="Cambria" w:hint="default"/>
          <w:color w:val="660033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368" w:hanging="360"/>
        </w:pPr>
        <w:rPr>
          <w:rFonts w:ascii="Cambria" w:hAnsi="Cambria" w:hint="default"/>
          <w:color w:val="660033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872" w:hanging="360"/>
        </w:pPr>
        <w:rPr>
          <w:rFonts w:ascii="Cambria" w:hAnsi="Cambria" w:hint="default"/>
          <w:color w:val="660033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2376" w:hanging="360"/>
        </w:pPr>
        <w:rPr>
          <w:rFonts w:ascii="Cambria" w:hAnsi="Cambria" w:hint="default"/>
          <w:color w:val="660033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80" w:hanging="360"/>
        </w:pPr>
        <w:rPr>
          <w:rFonts w:ascii="Wingdings" w:hAnsi="Wingdings" w:hint="default"/>
          <w:color w:val="660033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384" w:hanging="360"/>
        </w:pPr>
        <w:rPr>
          <w:rFonts w:ascii="Symbol" w:hAnsi="Symbol" w:hint="default"/>
          <w:color w:val="660033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888" w:hanging="360"/>
        </w:pPr>
        <w:rPr>
          <w:rFonts w:ascii="Courier New" w:hAnsi="Courier New" w:hint="default"/>
          <w:color w:val="660033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392" w:hanging="360"/>
        </w:pPr>
        <w:rPr>
          <w:rFonts w:ascii="Wingdings" w:hAnsi="Wingdings" w:hint="default"/>
          <w:color w:val="660033" w:themeColor="accent1"/>
        </w:rPr>
      </w:lvl>
    </w:lvlOverride>
  </w:num>
  <w:num w:numId="15" w16cid:durableId="443233374">
    <w:abstractNumId w:val="17"/>
    <w:lvlOverride w:ilvl="0">
      <w:lvl w:ilvl="0">
        <w:start w:val="1"/>
        <w:numFmt w:val="bullet"/>
        <w:pStyle w:val="ListBullet"/>
        <w:lvlText w:val="•"/>
        <w:lvlJc w:val="left"/>
        <w:pPr>
          <w:ind w:left="648" w:hanging="360"/>
        </w:pPr>
        <w:rPr>
          <w:rFonts w:ascii="Cambria" w:hAnsi="Cambria" w:hint="default"/>
          <w:color w:val="660033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648"/>
          </w:tabs>
          <w:ind w:left="720" w:hanging="360"/>
        </w:pPr>
        <w:rPr>
          <w:rFonts w:ascii="Cambria" w:hAnsi="Cambria" w:hint="default"/>
          <w:color w:val="660033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008"/>
          </w:tabs>
          <w:ind w:left="1080" w:hanging="360"/>
        </w:pPr>
        <w:rPr>
          <w:rFonts w:ascii="Cambria" w:hAnsi="Cambria" w:hint="default"/>
          <w:color w:val="660033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368"/>
          </w:tabs>
          <w:ind w:left="1440" w:hanging="360"/>
        </w:pPr>
        <w:rPr>
          <w:rFonts w:ascii="Cambria" w:hAnsi="Cambria" w:hint="default"/>
          <w:color w:val="660033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1728"/>
          </w:tabs>
          <w:ind w:left="1800" w:hanging="360"/>
        </w:pPr>
        <w:rPr>
          <w:rFonts w:ascii="Cambria" w:hAnsi="Cambria" w:hint="default"/>
          <w:color w:val="660033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088"/>
          </w:tabs>
          <w:ind w:left="2160" w:hanging="360"/>
        </w:pPr>
        <w:rPr>
          <w:rFonts w:ascii="Wingdings" w:hAnsi="Wingdings" w:hint="default"/>
          <w:color w:val="660033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448"/>
          </w:tabs>
          <w:ind w:left="2520" w:hanging="360"/>
        </w:pPr>
        <w:rPr>
          <w:rFonts w:ascii="Symbol" w:hAnsi="Symbol" w:hint="default"/>
          <w:color w:val="660033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808"/>
          </w:tabs>
          <w:ind w:left="2880" w:hanging="360"/>
        </w:pPr>
        <w:rPr>
          <w:rFonts w:ascii="Courier New" w:hAnsi="Courier New" w:hint="default"/>
          <w:color w:val="660033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3168"/>
          </w:tabs>
          <w:ind w:left="3240" w:hanging="360"/>
        </w:pPr>
        <w:rPr>
          <w:rFonts w:ascii="Wingdings" w:hAnsi="Wingdings" w:hint="default"/>
          <w:color w:val="660033" w:themeColor="accent1"/>
        </w:rPr>
      </w:lvl>
    </w:lvlOverride>
  </w:num>
  <w:num w:numId="16" w16cid:durableId="2687749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572037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408864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8619297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07901803">
    <w:abstractNumId w:val="14"/>
  </w:num>
  <w:num w:numId="21" w16cid:durableId="980695249">
    <w:abstractNumId w:val="16"/>
  </w:num>
  <w:num w:numId="22" w16cid:durableId="1347098583">
    <w:abstractNumId w:val="13"/>
  </w:num>
  <w:num w:numId="23" w16cid:durableId="504319117">
    <w:abstractNumId w:val="8"/>
  </w:num>
  <w:num w:numId="24" w16cid:durableId="914782076">
    <w:abstractNumId w:val="1"/>
  </w:num>
  <w:num w:numId="25" w16cid:durableId="1872108488">
    <w:abstractNumId w:val="15"/>
  </w:num>
  <w:num w:numId="26" w16cid:durableId="404258344">
    <w:abstractNumId w:val="19"/>
  </w:num>
  <w:num w:numId="27" w16cid:durableId="1508524059">
    <w:abstractNumId w:val="3"/>
  </w:num>
  <w:num w:numId="28" w16cid:durableId="2128040822">
    <w:abstractNumId w:val="9"/>
  </w:num>
  <w:num w:numId="29" w16cid:durableId="639765968">
    <w:abstractNumId w:val="6"/>
  </w:num>
  <w:num w:numId="30" w16cid:durableId="1885435932">
    <w:abstractNumId w:val="4"/>
  </w:num>
  <w:num w:numId="31" w16cid:durableId="1000280015">
    <w:abstractNumId w:val="10"/>
  </w:num>
  <w:num w:numId="32" w16cid:durableId="1070427861">
    <w:abstractNumId w:val="18"/>
  </w:num>
  <w:num w:numId="33" w16cid:durableId="507328022">
    <w:abstractNumId w:val="5"/>
  </w:num>
  <w:num w:numId="34" w16cid:durableId="522784225">
    <w:abstractNumId w:val="7"/>
  </w:num>
  <w:num w:numId="35" w16cid:durableId="4476234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 w:cryptProviderType="rsaAES" w:cryptAlgorithmClass="hash" w:cryptAlgorithmType="typeAny" w:cryptAlgorithmSid="14" w:cryptSpinCount="100000" w:hash="rH3rOBqPt/eS9ucRntyCDiK0ylQFlHNg8+xqWGsan2AtDTdqq7pbwxuW/2SJOROJ4LFAmw5TJ85wc9LUnWfU2Q==" w:salt="T9YPw44dp1Vh6m6ybeLL2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39"/>
    <w:rsid w:val="0002111D"/>
    <w:rsid w:val="000E06C1"/>
    <w:rsid w:val="000F6408"/>
    <w:rsid w:val="00184B35"/>
    <w:rsid w:val="001865F2"/>
    <w:rsid w:val="001E59F3"/>
    <w:rsid w:val="002063EE"/>
    <w:rsid w:val="00226FF2"/>
    <w:rsid w:val="00252D42"/>
    <w:rsid w:val="002C1B3C"/>
    <w:rsid w:val="002E2A39"/>
    <w:rsid w:val="002F6092"/>
    <w:rsid w:val="00342438"/>
    <w:rsid w:val="00397CC0"/>
    <w:rsid w:val="003D733A"/>
    <w:rsid w:val="003E3D90"/>
    <w:rsid w:val="003F429C"/>
    <w:rsid w:val="00485068"/>
    <w:rsid w:val="004F584F"/>
    <w:rsid w:val="005456D5"/>
    <w:rsid w:val="00577305"/>
    <w:rsid w:val="005B5413"/>
    <w:rsid w:val="005C2E0B"/>
    <w:rsid w:val="005D57B1"/>
    <w:rsid w:val="005E72E3"/>
    <w:rsid w:val="00655E50"/>
    <w:rsid w:val="006E223C"/>
    <w:rsid w:val="00727500"/>
    <w:rsid w:val="00741917"/>
    <w:rsid w:val="00760843"/>
    <w:rsid w:val="00776E45"/>
    <w:rsid w:val="007B0DFA"/>
    <w:rsid w:val="007C3790"/>
    <w:rsid w:val="007E5E59"/>
    <w:rsid w:val="00823D33"/>
    <w:rsid w:val="008518D6"/>
    <w:rsid w:val="00862B20"/>
    <w:rsid w:val="00867526"/>
    <w:rsid w:val="008744A7"/>
    <w:rsid w:val="008759A8"/>
    <w:rsid w:val="008B46AB"/>
    <w:rsid w:val="008D7742"/>
    <w:rsid w:val="008E707B"/>
    <w:rsid w:val="008F3759"/>
    <w:rsid w:val="0090216A"/>
    <w:rsid w:val="00911CD5"/>
    <w:rsid w:val="009210A6"/>
    <w:rsid w:val="00924378"/>
    <w:rsid w:val="00944D7A"/>
    <w:rsid w:val="009A0F76"/>
    <w:rsid w:val="009D53CA"/>
    <w:rsid w:val="00A03BCD"/>
    <w:rsid w:val="00A1050B"/>
    <w:rsid w:val="00A10B24"/>
    <w:rsid w:val="00A7217A"/>
    <w:rsid w:val="00A86068"/>
    <w:rsid w:val="00A91D75"/>
    <w:rsid w:val="00AB42B4"/>
    <w:rsid w:val="00AC343A"/>
    <w:rsid w:val="00AF4B98"/>
    <w:rsid w:val="00B87ABC"/>
    <w:rsid w:val="00BD4637"/>
    <w:rsid w:val="00C50FEA"/>
    <w:rsid w:val="00C6323A"/>
    <w:rsid w:val="00C87193"/>
    <w:rsid w:val="00CB27A1"/>
    <w:rsid w:val="00D30EC2"/>
    <w:rsid w:val="00D476F7"/>
    <w:rsid w:val="00D55764"/>
    <w:rsid w:val="00D55CBC"/>
    <w:rsid w:val="00D63C5E"/>
    <w:rsid w:val="00D85802"/>
    <w:rsid w:val="00D8631A"/>
    <w:rsid w:val="00D87CD8"/>
    <w:rsid w:val="00DF1CFA"/>
    <w:rsid w:val="00E3437E"/>
    <w:rsid w:val="00E523C3"/>
    <w:rsid w:val="00E5388E"/>
    <w:rsid w:val="00E5799D"/>
    <w:rsid w:val="00E6016B"/>
    <w:rsid w:val="00E94B95"/>
    <w:rsid w:val="00ED134B"/>
    <w:rsid w:val="00ED6905"/>
    <w:rsid w:val="00EF64C7"/>
    <w:rsid w:val="00F067B7"/>
    <w:rsid w:val="00F32984"/>
    <w:rsid w:val="00F37724"/>
    <w:rsid w:val="00F37C68"/>
    <w:rsid w:val="00F46536"/>
    <w:rsid w:val="00F9262F"/>
    <w:rsid w:val="00FE0D74"/>
    <w:rsid w:val="00FE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D42436"/>
  <w15:docId w15:val="{8FAA4502-4733-4CAB-84DA-88B9EC34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797979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D75"/>
    <w:pPr>
      <w:spacing w:after="0" w:line="360" w:lineRule="auto"/>
      <w:contextualSpacing/>
    </w:pPr>
    <w:rPr>
      <w:color w:val="4D4D4D" w:themeColor="text1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7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7"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4C0026" w:themeColor="accent1" w:themeShade="BF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4C0026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4C0026" w:themeColor="accent1" w:themeShade="BF"/>
    </w:rPr>
  </w:style>
  <w:style w:type="paragraph" w:styleId="Subtitle">
    <w:name w:val="Subtitle"/>
    <w:basedOn w:val="Normal"/>
    <w:link w:val="SubtitleChar"/>
    <w:uiPriority w:val="2"/>
    <w:unhideWhenUsed/>
    <w:qFormat/>
    <w:rsid w:val="00A91D75"/>
    <w:rPr>
      <w:rFonts w:asciiTheme="majorHAnsi" w:hAnsiTheme="majorHAnsi"/>
      <w:b/>
      <w:color w:val="660033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797979" w:themeColor="text1" w:themeTint="BF"/>
      <w:sz w:val="20"/>
    </w:rPr>
  </w:style>
  <w:style w:type="table" w:styleId="TableGrid">
    <w:name w:val="Table Grid"/>
    <w:basedOn w:val="Table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7"/>
    <w:rPr>
      <w:rFonts w:asciiTheme="majorHAnsi" w:eastAsiaTheme="majorEastAsia" w:hAnsiTheme="majorHAnsi" w:cstheme="majorBidi"/>
      <w:b/>
      <w:color w:val="4C0026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6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2"/>
    <w:rsid w:val="00A91D75"/>
    <w:rPr>
      <w:rFonts w:asciiTheme="majorHAnsi" w:hAnsiTheme="majorHAnsi"/>
      <w:b/>
      <w:color w:val="660033" w:themeColor="text2"/>
      <w:sz w:val="36"/>
      <w:szCs w:val="36"/>
    </w:rPr>
  </w:style>
  <w:style w:type="paragraph" w:styleId="NoSpacing">
    <w:name w:val="No Spacing"/>
    <w:link w:val="NoSpacingChar"/>
    <w:uiPriority w:val="98"/>
    <w:unhideWhenUsed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pPr>
      <w:spacing w:line="240" w:lineRule="auto"/>
      <w:ind w:left="29" w:right="144"/>
    </w:pPr>
    <w:rPr>
      <w:color w:val="4C002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7"/>
    <w:rsid w:val="00D55CBC"/>
    <w:rPr>
      <w:rFonts w:asciiTheme="majorHAnsi" w:eastAsiaTheme="majorEastAsia" w:hAnsiTheme="majorHAnsi" w:cstheme="majorBidi"/>
      <w:b/>
      <w:bCs/>
      <w:caps/>
      <w:color w:val="4D4D4D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7"/>
    <w:rPr>
      <w:rFonts w:asciiTheme="majorHAnsi" w:eastAsiaTheme="majorEastAsia" w:hAnsiTheme="majorHAnsi" w:cstheme="majorBidi"/>
      <w:b/>
      <w:bCs/>
      <w:color w:val="4D4D4D" w:themeColor="text1"/>
      <w:sz w:val="28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D55CBC"/>
    <w:pPr>
      <w:spacing w:line="240" w:lineRule="auto"/>
    </w:pPr>
    <w:rPr>
      <w:b/>
      <w:i/>
      <w:iCs/>
      <w:color w:val="4C0026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3"/>
    <w:rsid w:val="00D55CBC"/>
    <w:rPr>
      <w:b/>
      <w:i/>
      <w:iCs/>
      <w:color w:val="4C0026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4D4D4D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98"/>
  </w:style>
  <w:style w:type="paragraph" w:styleId="ListBullet">
    <w:name w:val="List Bullet"/>
    <w:basedOn w:val="Normal"/>
    <w:uiPriority w:val="11"/>
    <w:qFormat/>
    <w:rsid w:val="002063EE"/>
    <w:pPr>
      <w:numPr>
        <w:numId w:val="12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numPr>
        <w:numId w:val="23"/>
      </w:numPr>
    </w:pPr>
  </w:style>
  <w:style w:type="table" w:customStyle="1" w:styleId="Financial">
    <w:name w:val="Financial"/>
    <w:basedOn w:val="Table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4D4D4D" w:themeColor="text1"/>
        <w:left w:val="single" w:sz="8" w:space="0" w:color="4D4D4D" w:themeColor="text1"/>
        <w:bottom w:val="single" w:sz="24" w:space="0" w:color="4D4D4D" w:themeColor="text1"/>
        <w:right w:val="single" w:sz="8" w:space="0" w:color="4D4D4D" w:themeColor="text1"/>
        <w:insideH w:val="single" w:sz="8" w:space="0" w:color="4D4D4D" w:themeColor="text1"/>
        <w:insideV w:val="single" w:sz="8" w:space="0" w:color="4D4D4D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4D4D4D" w:themeColor="text1"/>
        <w:sz w:val="22"/>
      </w:rPr>
    </w:tblStylePr>
    <w:tblStylePr w:type="firstCol">
      <w:pPr>
        <w:wordWrap/>
        <w:jc w:val="left"/>
      </w:pPr>
      <w:rPr>
        <w:b/>
        <w:color w:val="4D4D4D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393939" w:themeColor="text1" w:themeShade="BF"/>
    </w:rPr>
    <w:tblPr>
      <w:tblStyleRowBandSize w:val="1"/>
      <w:tblStyleColBandSize w:val="1"/>
      <w:tblBorders>
        <w:top w:val="single" w:sz="8" w:space="0" w:color="4D4D4D" w:themeColor="text1"/>
        <w:bottom w:val="single" w:sz="8" w:space="0" w:color="4D4D4D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text1"/>
          <w:left w:val="nil"/>
          <w:bottom w:val="single" w:sz="8" w:space="0" w:color="4D4D4D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text1"/>
          <w:left w:val="nil"/>
          <w:bottom w:val="single" w:sz="8" w:space="0" w:color="4D4D4D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text1" w:themeFillTint="3F"/>
      </w:tcPr>
    </w:tblStylePr>
  </w:style>
  <w:style w:type="paragraph" w:customStyle="1" w:styleId="Organisation">
    <w:name w:val="Organisation"/>
    <w:basedOn w:val="Normal"/>
    <w:uiPriority w:val="4"/>
    <w:qFormat/>
    <w:pPr>
      <w:spacing w:after="60" w:line="240" w:lineRule="auto"/>
      <w:ind w:left="-2318" w:right="29"/>
    </w:pPr>
    <w:rPr>
      <w:b/>
      <w:bCs/>
      <w:color w:val="4C0026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4C0026" w:themeColor="accent1" w:themeShade="BF"/>
        <w:bottom w:val="single" w:sz="4" w:space="10" w:color="4C0026" w:themeColor="accent1" w:themeShade="BF"/>
      </w:pBdr>
      <w:spacing w:before="360" w:after="360"/>
      <w:ind w:left="864" w:right="864"/>
      <w:jc w:val="center"/>
    </w:pPr>
    <w:rPr>
      <w:i/>
      <w:iCs/>
      <w:color w:val="4C002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4C0026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4D4D4D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ECBE18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0A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0A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6" w:themeFillTint="33"/>
      </w:tcPr>
    </w:tblStylePr>
    <w:tblStylePr w:type="band1Horz">
      <w:tblPr/>
      <w:tcPr>
        <w:shd w:val="clear" w:color="auto" w:fill="FFADD6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E3437E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485068"/>
    <w:rPr>
      <w:color w:val="605E5C"/>
      <w:shd w:val="clear" w:color="auto" w:fill="E1DFDD"/>
    </w:rPr>
  </w:style>
  <w:style w:type="paragraph" w:customStyle="1" w:styleId="Default">
    <w:name w:val="Default"/>
    <w:rsid w:val="00485068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sz w:val="24"/>
      <w:szCs w:val="24"/>
      <w:lang w:val="en-GB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1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5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7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3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2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4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ecretariat@bssh.ac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kin\AppData\Roaming\Microsoft\Templates\Letterhead%20(Red%20and%20Black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45956-E607-4B91-A958-AE3B526FD1E1}"/>
      </w:docPartPr>
      <w:docPartBody>
        <w:p w:rsidR="00554A39" w:rsidRDefault="00554A39">
          <w:r w:rsidRPr="004E0D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75279ACBC04A288469B5F666C2A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FF5BE-EF15-4C9A-B912-5DE2038B945A}"/>
      </w:docPartPr>
      <w:docPartBody>
        <w:p w:rsidR="00554A39" w:rsidRDefault="00554A39" w:rsidP="00554A39">
          <w:pPr>
            <w:pStyle w:val="8D75279ACBC04A288469B5F666C2A4EA"/>
          </w:pPr>
          <w:r w:rsidRPr="004E0D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156082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156082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156082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156082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156082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156082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156082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156082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156082" w:themeColor="accent1"/>
      </w:rPr>
    </w:lvl>
  </w:abstractNum>
  <w:num w:numId="1" w16cid:durableId="1566455852">
    <w:abstractNumId w:val="0"/>
  </w:num>
  <w:num w:numId="2" w16cid:durableId="692997571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A39"/>
    <w:rsid w:val="000E06C1"/>
    <w:rsid w:val="00554A39"/>
    <w:rsid w:val="00D8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ListNumber2"/>
    <w:uiPriority w:val="9"/>
    <w:unhideWhenUsed/>
    <w:qFormat/>
  </w:style>
  <w:style w:type="paragraph" w:styleId="ListNumber2">
    <w:name w:val="List Number 2"/>
    <w:basedOn w:val="Normal"/>
    <w:uiPriority w:val="10"/>
    <w:qFormat/>
    <w:pPr>
      <w:numPr>
        <w:numId w:val="1"/>
      </w:numPr>
      <w:spacing w:after="0" w:line="360" w:lineRule="auto"/>
      <w:contextualSpacing/>
    </w:pPr>
    <w:rPr>
      <w:rFonts w:eastAsiaTheme="minorHAnsi"/>
      <w:color w:val="000000" w:themeColor="text1"/>
      <w:kern w:val="0"/>
      <w:szCs w:val="20"/>
      <w:lang w:eastAsia="ja-JP"/>
      <w14:ligatures w14:val="none"/>
    </w:rPr>
  </w:style>
  <w:style w:type="paragraph" w:styleId="ListBullet">
    <w:name w:val="List Bullet"/>
    <w:basedOn w:val="Normal"/>
    <w:uiPriority w:val="11"/>
    <w:qFormat/>
    <w:pPr>
      <w:numPr>
        <w:numId w:val="2"/>
      </w:numPr>
      <w:spacing w:before="40" w:after="40" w:line="288" w:lineRule="auto"/>
      <w:contextualSpacing/>
    </w:pPr>
    <w:rPr>
      <w:rFonts w:eastAsiaTheme="minorHAnsi"/>
      <w:color w:val="000000" w:themeColor="text1"/>
      <w:kern w:val="0"/>
      <w:szCs w:val="22"/>
      <w:lang w:eastAsia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554A39"/>
    <w:rPr>
      <w:color w:val="808080"/>
    </w:rPr>
  </w:style>
  <w:style w:type="paragraph" w:customStyle="1" w:styleId="8D75279ACBC04A288469B5F666C2A4EA">
    <w:name w:val="8D75279ACBC04A288469B5F666C2A4EA"/>
    <w:rsid w:val="00554A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rgbClr val="4D4D4D"/>
      </a:dk1>
      <a:lt1>
        <a:srgbClr val="FFFFFF"/>
      </a:lt1>
      <a:dk2>
        <a:srgbClr val="660033"/>
      </a:dk2>
      <a:lt2>
        <a:srgbClr val="FFFFFF"/>
      </a:lt2>
      <a:accent1>
        <a:srgbClr val="660033"/>
      </a:accent1>
      <a:accent2>
        <a:srgbClr val="4D4D4D"/>
      </a:accent2>
      <a:accent3>
        <a:srgbClr val="660033"/>
      </a:accent3>
      <a:accent4>
        <a:srgbClr val="660033"/>
      </a:accent4>
      <a:accent5>
        <a:srgbClr val="660033"/>
      </a:accent5>
      <a:accent6>
        <a:srgbClr val="660033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(Red and Black design)</Template>
  <TotalTime>0</TotalTime>
  <Pages>8</Pages>
  <Words>811</Words>
  <Characters>4629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Emily Lakin</dc:creator>
  <cp:keywords/>
  <cp:lastModifiedBy>Charlotte Smith</cp:lastModifiedBy>
  <cp:revision>2</cp:revision>
  <cp:lastPrinted>2025-06-16T13:47:00Z</cp:lastPrinted>
  <dcterms:created xsi:type="dcterms:W3CDTF">2025-06-17T09:49:00Z</dcterms:created>
  <dcterms:modified xsi:type="dcterms:W3CDTF">2025-06-17T09:49:00Z</dcterms:modified>
  <cp:contentStatus/>
  <cp:version/>
</cp:coreProperties>
</file>